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W w:w="10080" w:type="dxa"/>
        <w:tblLayout w:type="fixed"/>
        <w:tblLook w:val="0600" w:firstRow="0" w:lastRow="0" w:firstColumn="0" w:lastColumn="0" w:noHBand="1" w:noVBand="1"/>
        <w:tblDescription w:val="First table contains invoice header information, company name and contact information, invoice title, number and date, and recipient billing and shipping contact information; second table contains comment or special instructions, and third table contains salesperson name, purchase order number, requisitioner, shipped via, free on-board point, and terms"/>
      </w:tblPr>
      <w:tblGrid>
        <w:gridCol w:w="10080"/>
      </w:tblGrid>
      <w:tr w:rsidR="00360420" w14:paraId="02AA345A" w14:textId="77777777" w:rsidTr="002B3B35">
        <w:trPr>
          <w:trHeight w:val="1440"/>
        </w:trPr>
        <w:tc>
          <w:tcPr>
            <w:tcW w:w="10080" w:type="dxa"/>
          </w:tcPr>
          <w:p w14:paraId="612C7C52" w14:textId="77777777" w:rsidR="00360420" w:rsidRPr="00802E94" w:rsidRDefault="00000000" w:rsidP="00687D64">
            <w:pPr>
              <w:pStyle w:val="Heading1"/>
              <w:rPr>
                <w:szCs w:val="92"/>
              </w:rPr>
            </w:pPr>
            <w:sdt>
              <w:sdtPr>
                <w:rPr>
                  <w:szCs w:val="92"/>
                </w:rPr>
                <w:id w:val="1698268097"/>
                <w:placeholder>
                  <w:docPart w:val="4207D6DFAF0F9B4E9927DB889A3B64E8"/>
                </w:placeholder>
                <w:showingPlcHdr/>
                <w15:appearance w15:val="hidden"/>
              </w:sdtPr>
              <w:sdtContent>
                <w:r w:rsidR="00CF1E1B" w:rsidRPr="00CF1E1B">
                  <w:t>Invoice</w:t>
                </w:r>
              </w:sdtContent>
            </w:sdt>
            <w:r w:rsidR="00CF1E1B">
              <w:rPr>
                <w:szCs w:val="92"/>
              </w:rPr>
              <w:t xml:space="preserve"> </w:t>
            </w:r>
          </w:p>
        </w:tc>
      </w:tr>
    </w:tbl>
    <w:p w14:paraId="56A71D03" w14:textId="0CA5074D" w:rsidR="0016751C" w:rsidRDefault="0016751C"/>
    <w:tbl>
      <w:tblPr>
        <w:tblW w:w="10080" w:type="dxa"/>
        <w:tblLayout w:type="fixed"/>
        <w:tblLook w:val="0600" w:firstRow="0" w:lastRow="0" w:firstColumn="0" w:lastColumn="0" w:noHBand="1" w:noVBand="1"/>
        <w:tblDescription w:val="First table contains invoice header information, company name and contact information, invoice title, number and date, and recipient billing and shipping contact information; second table contains comment or special instructions, and third table contains salesperson name, purchase order number, requisitioner, shipped via, free on-board point, and terms"/>
      </w:tblPr>
      <w:tblGrid>
        <w:gridCol w:w="5954"/>
        <w:gridCol w:w="4126"/>
      </w:tblGrid>
      <w:tr w:rsidR="00E1618E" w14:paraId="0A1D02F2" w14:textId="77777777" w:rsidTr="0004307D">
        <w:trPr>
          <w:trHeight w:val="1152"/>
        </w:trPr>
        <w:tc>
          <w:tcPr>
            <w:tcW w:w="5954" w:type="dxa"/>
          </w:tcPr>
          <w:p w14:paraId="6410DE65" w14:textId="7000F981" w:rsidR="008049DB" w:rsidRPr="00965089" w:rsidRDefault="0004307D" w:rsidP="00CF1E1B">
            <w:pPr>
              <w:rPr>
                <w:szCs w:val="20"/>
              </w:rPr>
            </w:pPr>
            <w:r>
              <w:rPr>
                <w:szCs w:val="20"/>
              </w:rPr>
              <w:t>Company Name</w:t>
            </w:r>
          </w:p>
          <w:p w14:paraId="7630C585" w14:textId="7F5CEAF4" w:rsidR="00EA4C0B" w:rsidRPr="00965089" w:rsidRDefault="00000000" w:rsidP="00CF1E1B">
            <w:pPr>
              <w:rPr>
                <w:szCs w:val="20"/>
              </w:rPr>
            </w:pPr>
            <w:sdt>
              <w:sdtPr>
                <w:rPr>
                  <w:szCs w:val="20"/>
                </w:rPr>
                <w:id w:val="-1741014509"/>
                <w:placeholder>
                  <w:docPart w:val="25C5E92A3447E84BA3B753C34193FB01"/>
                </w:placeholder>
                <w15:appearance w15:val="hidden"/>
              </w:sdtPr>
              <w:sdtContent>
                <w:r w:rsidR="0004307D">
                  <w:rPr>
                    <w:szCs w:val="20"/>
                  </w:rPr>
                  <w:t>ABN</w:t>
                </w:r>
              </w:sdtContent>
            </w:sdt>
            <w:r w:rsidR="00FC1A3C">
              <w:rPr>
                <w:szCs w:val="20"/>
              </w:rPr>
              <w:t xml:space="preserve">  </w:t>
            </w:r>
          </w:p>
          <w:sdt>
            <w:sdtPr>
              <w:rPr>
                <w:szCs w:val="20"/>
              </w:rPr>
              <w:id w:val="286775649"/>
              <w:placeholder>
                <w:docPart w:val="9A4906DE2538C343865110318DEBC9F6"/>
              </w:placeholder>
              <w15:appearance w15:val="hidden"/>
            </w:sdtPr>
            <w:sdtContent>
              <w:p w14:paraId="3A2E49A7" w14:textId="77777777" w:rsidR="0004307D" w:rsidRDefault="0004307D" w:rsidP="00CF1E1B">
                <w:pPr>
                  <w:rPr>
                    <w:szCs w:val="20"/>
                  </w:rPr>
                </w:pPr>
                <w:r>
                  <w:rPr>
                    <w:szCs w:val="20"/>
                  </w:rPr>
                  <w:t>Business address</w:t>
                </w:r>
              </w:p>
              <w:p w14:paraId="17E19C91" w14:textId="77777777" w:rsidR="008049DB" w:rsidRDefault="0004307D" w:rsidP="00CF1E1B">
                <w:pPr>
                  <w:rPr>
                    <w:szCs w:val="20"/>
                  </w:rPr>
                </w:pPr>
                <w:r>
                  <w:rPr>
                    <w:szCs w:val="20"/>
                  </w:rPr>
                  <w:t>Phone number</w:t>
                </w:r>
              </w:p>
              <w:p w14:paraId="481670AF" w14:textId="69A6875B" w:rsidR="0004307D" w:rsidRPr="00965089" w:rsidRDefault="0004307D" w:rsidP="00CF1E1B">
                <w:pPr>
                  <w:rPr>
                    <w:szCs w:val="20"/>
                  </w:rPr>
                </w:pPr>
                <w:r>
                  <w:rPr>
                    <w:szCs w:val="20"/>
                  </w:rPr>
                  <w:t>Business Email</w:t>
                </w:r>
              </w:p>
            </w:sdtContent>
          </w:sdt>
        </w:tc>
        <w:tc>
          <w:tcPr>
            <w:tcW w:w="4126" w:type="dxa"/>
          </w:tcPr>
          <w:p w14:paraId="1FEDBCAC" w14:textId="6B731117" w:rsidR="008049DB" w:rsidRPr="00FC1A3C" w:rsidRDefault="00000000" w:rsidP="00687D64">
            <w:pPr>
              <w:pStyle w:val="Headers"/>
            </w:pPr>
            <w:sdt>
              <w:sdtPr>
                <w:alias w:val="Invoice number:"/>
                <w:tag w:val="Invoice number:"/>
                <w:id w:val="674689995"/>
                <w:placeholder>
                  <w:docPart w:val="0C533C1A73FD1F4881E7B6AA6FC982CC"/>
                </w:placeholder>
                <w:temporary/>
                <w:showingPlcHdr/>
                <w15:appearance w15:val="hidden"/>
              </w:sdtPr>
              <w:sdtContent>
                <w:r w:rsidR="00CE7F7E" w:rsidRPr="00FC1A3C">
                  <w:t>Invoice #</w:t>
                </w:r>
              </w:sdtContent>
            </w:sdt>
          </w:p>
          <w:p w14:paraId="7E6BD6D1" w14:textId="3E5634F9" w:rsidR="008049DB" w:rsidRPr="00FC1A3C" w:rsidRDefault="00000000" w:rsidP="002B3B35">
            <w:pPr>
              <w:pStyle w:val="Headers"/>
            </w:pPr>
            <w:sdt>
              <w:sdtPr>
                <w:alias w:val="Date:"/>
                <w:tag w:val="Date:"/>
                <w:id w:val="677780987"/>
                <w:placeholder>
                  <w:docPart w:val="26453B95BA61DD4D9CE95768C128B25F"/>
                </w:placeholder>
                <w:temporary/>
                <w:showingPlcHdr/>
                <w15:appearance w15:val="hidden"/>
              </w:sdtPr>
              <w:sdtContent>
                <w:r w:rsidR="00CE7F7E" w:rsidRPr="002B3B35">
                  <w:t>Date:</w:t>
                </w:r>
              </w:sdtContent>
            </w:sdt>
            <w:r w:rsidR="006A3739" w:rsidRPr="00965089">
              <w:t xml:space="preserve"> </w:t>
            </w:r>
          </w:p>
        </w:tc>
      </w:tr>
      <w:tr w:rsidR="008049DB" w14:paraId="226C31E6" w14:textId="77777777" w:rsidTr="0004307D">
        <w:trPr>
          <w:trHeight w:val="1903"/>
        </w:trPr>
        <w:tc>
          <w:tcPr>
            <w:tcW w:w="5954" w:type="dxa"/>
          </w:tcPr>
          <w:p w14:paraId="3E5A9A73" w14:textId="5A7242F1" w:rsidR="008049DB" w:rsidRPr="00965089" w:rsidRDefault="008049DB" w:rsidP="00CF1E1B">
            <w:pPr>
              <w:rPr>
                <w:szCs w:val="20"/>
              </w:rPr>
            </w:pPr>
          </w:p>
          <w:p w14:paraId="29DCF764" w14:textId="4C0F6C16" w:rsidR="00EA4C0B" w:rsidRPr="00965089" w:rsidRDefault="00FC1A3C" w:rsidP="00CF1E1B">
            <w:pPr>
              <w:rPr>
                <w:szCs w:val="20"/>
              </w:rPr>
            </w:pPr>
            <w:r>
              <w:rPr>
                <w:szCs w:val="20"/>
              </w:rPr>
              <w:t xml:space="preserve">  </w:t>
            </w:r>
          </w:p>
          <w:p w14:paraId="43F882F0" w14:textId="0BA84B8F" w:rsidR="0004307D" w:rsidRPr="00965089" w:rsidRDefault="007E55A6" w:rsidP="0004307D">
            <w:pPr>
              <w:pStyle w:val="Headers"/>
            </w:pPr>
            <w:r>
              <w:t>Payment to be made to:</w:t>
            </w:r>
          </w:p>
          <w:p w14:paraId="2FC40AE1" w14:textId="516E5911" w:rsidR="0004307D" w:rsidRPr="00965089" w:rsidRDefault="0004307D" w:rsidP="0004307D">
            <w:pPr>
              <w:rPr>
                <w:szCs w:val="20"/>
              </w:rPr>
            </w:pPr>
            <w:sdt>
              <w:sdtPr>
                <w:rPr>
                  <w:szCs w:val="20"/>
                </w:rPr>
                <w:id w:val="42334633"/>
                <w:placeholder>
                  <w:docPart w:val="833ACC738D56A44A83F470727D6921DE"/>
                </w:placeholder>
                <w15:appearance w15:val="hidden"/>
              </w:sdtPr>
              <w:sdtContent>
                <w:r w:rsidR="007E55A6">
                  <w:rPr>
                    <w:szCs w:val="20"/>
                  </w:rPr>
                  <w:t>Account name</w:t>
                </w:r>
              </w:sdtContent>
            </w:sdt>
            <w:r>
              <w:rPr>
                <w:szCs w:val="20"/>
              </w:rPr>
              <w:t xml:space="preserve"> </w:t>
            </w:r>
          </w:p>
          <w:sdt>
            <w:sdtPr>
              <w:rPr>
                <w:szCs w:val="20"/>
              </w:rPr>
              <w:id w:val="-1842917880"/>
              <w:placeholder>
                <w:docPart w:val="D746DF6A4FA1F84E82233C3EF3342726"/>
              </w:placeholder>
              <w15:appearance w15:val="hidden"/>
            </w:sdtPr>
            <w:sdtContent>
              <w:p w14:paraId="5C1D1899" w14:textId="77777777" w:rsidR="007E55A6" w:rsidRDefault="007E55A6" w:rsidP="0004307D">
                <w:pPr>
                  <w:rPr>
                    <w:szCs w:val="20"/>
                  </w:rPr>
                </w:pPr>
                <w:r>
                  <w:rPr>
                    <w:szCs w:val="20"/>
                  </w:rPr>
                  <w:t>Account BSB</w:t>
                </w:r>
              </w:p>
              <w:p w14:paraId="1D0B9331" w14:textId="622BBBD2" w:rsidR="008049DB" w:rsidRPr="00965089" w:rsidRDefault="007E55A6" w:rsidP="0004307D">
                <w:pPr>
                  <w:rPr>
                    <w:szCs w:val="20"/>
                  </w:rPr>
                </w:pPr>
                <w:r>
                  <w:rPr>
                    <w:szCs w:val="20"/>
                  </w:rPr>
                  <w:t>Account Number</w:t>
                </w:r>
              </w:p>
            </w:sdtContent>
          </w:sdt>
        </w:tc>
        <w:tc>
          <w:tcPr>
            <w:tcW w:w="4126" w:type="dxa"/>
          </w:tcPr>
          <w:p w14:paraId="744E1EE9" w14:textId="3A3A4339" w:rsidR="00837ECD" w:rsidRPr="00965089" w:rsidRDefault="00837ECD" w:rsidP="00FC1A3C">
            <w:pPr>
              <w:rPr>
                <w:szCs w:val="20"/>
              </w:rPr>
            </w:pPr>
          </w:p>
          <w:p w14:paraId="60D71091" w14:textId="77777777" w:rsidR="0004307D" w:rsidRPr="009E48CB" w:rsidRDefault="0004307D" w:rsidP="0004307D">
            <w:pPr>
              <w:pStyle w:val="Headers"/>
            </w:pPr>
            <w:sdt>
              <w:sdtPr>
                <w:id w:val="1510405932"/>
                <w:placeholder>
                  <w:docPart w:val="9BB81BB39A281F4FA2218F74350D5EE6"/>
                </w:placeholder>
                <w15:appearance w15:val="hidden"/>
              </w:sdtPr>
              <w:sdtContent>
                <w:r>
                  <w:t>Participant Details</w:t>
                </w:r>
              </w:sdtContent>
            </w:sdt>
            <w:r>
              <w:t xml:space="preserve"> </w:t>
            </w:r>
          </w:p>
          <w:p w14:paraId="35A36C9C" w14:textId="77777777" w:rsidR="0004307D" w:rsidRPr="00965089" w:rsidRDefault="0004307D" w:rsidP="0004307D">
            <w:pPr>
              <w:rPr>
                <w:szCs w:val="20"/>
              </w:rPr>
            </w:pPr>
            <w:sdt>
              <w:sdtPr>
                <w:rPr>
                  <w:szCs w:val="20"/>
                </w:rPr>
                <w:id w:val="-475762211"/>
                <w:placeholder>
                  <w:docPart w:val="0C8E52EDEA75E24AA79B64BD964A14F5"/>
                </w:placeholder>
                <w15:appearance w15:val="hidden"/>
              </w:sdtPr>
              <w:sdtContent>
                <w:r>
                  <w:rPr>
                    <w:szCs w:val="20"/>
                  </w:rPr>
                  <w:t>Name</w:t>
                </w:r>
              </w:sdtContent>
            </w:sdt>
            <w:r>
              <w:rPr>
                <w:szCs w:val="20"/>
              </w:rPr>
              <w:t xml:space="preserve"> </w:t>
            </w:r>
          </w:p>
          <w:p w14:paraId="598A5FA8" w14:textId="77777777" w:rsidR="0004307D" w:rsidRPr="00965089" w:rsidRDefault="0004307D" w:rsidP="0004307D">
            <w:pPr>
              <w:rPr>
                <w:szCs w:val="20"/>
              </w:rPr>
            </w:pPr>
            <w:sdt>
              <w:sdtPr>
                <w:rPr>
                  <w:szCs w:val="20"/>
                </w:rPr>
                <w:id w:val="-1565869338"/>
                <w:placeholder>
                  <w:docPart w:val="4A88E96C6A0F7243AE623926C7B52601"/>
                </w:placeholder>
                <w15:appearance w15:val="hidden"/>
              </w:sdtPr>
              <w:sdtContent>
                <w:r>
                  <w:rPr>
                    <w:szCs w:val="20"/>
                  </w:rPr>
                  <w:t>NDIS Number</w:t>
                </w:r>
              </w:sdtContent>
            </w:sdt>
          </w:p>
          <w:p w14:paraId="00B7B375" w14:textId="2AD7DB13" w:rsidR="008049DB" w:rsidRPr="00965089" w:rsidRDefault="008049DB" w:rsidP="00FC1A3C">
            <w:pPr>
              <w:rPr>
                <w:szCs w:val="20"/>
              </w:rPr>
            </w:pPr>
          </w:p>
        </w:tc>
      </w:tr>
    </w:tbl>
    <w:p w14:paraId="6682A8BD" w14:textId="77777777" w:rsidR="002B3B35" w:rsidRPr="002B3B35" w:rsidRDefault="002B3B35" w:rsidP="002B3B35">
      <w:pPr>
        <w:rPr>
          <w:sz w:val="22"/>
          <w:szCs w:val="20"/>
        </w:rPr>
      </w:pPr>
    </w:p>
    <w:tbl>
      <w:tblPr>
        <w:tblStyle w:val="TableSubtle2"/>
        <w:tblW w:w="10485" w:type="dxa"/>
        <w:jc w:val="left"/>
        <w:tblLayout w:type="fixed"/>
        <w:tblLook w:val="0620" w:firstRow="1" w:lastRow="0" w:firstColumn="0" w:lastColumn="0" w:noHBand="1" w:noVBand="1"/>
        <w:tblDescription w:val="First table contains invoice header information, company name and contact information, invoice title, number and date, and recipient billing and shipping contact information; second table contains comment or special instructions, and third table contains salesperson name, purchase order number, requisitioner, shipped via, free on-board point, and terms"/>
      </w:tblPr>
      <w:tblGrid>
        <w:gridCol w:w="1413"/>
        <w:gridCol w:w="1476"/>
        <w:gridCol w:w="4336"/>
        <w:gridCol w:w="567"/>
        <w:gridCol w:w="1134"/>
        <w:gridCol w:w="1559"/>
      </w:tblGrid>
      <w:tr w:rsidR="007E55A6" w14:paraId="3B2045FE" w14:textId="77777777" w:rsidTr="007E55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9"/>
          <w:jc w:val="left"/>
        </w:trPr>
        <w:tc>
          <w:tcPr>
            <w:tcW w:w="1413" w:type="dxa"/>
            <w:shd w:val="clear" w:color="auto" w:fill="auto"/>
          </w:tcPr>
          <w:p w14:paraId="3D903BC5" w14:textId="24B8757D" w:rsidR="007E55A6" w:rsidRPr="00FC1A3C" w:rsidRDefault="007E55A6" w:rsidP="00CF1E1B">
            <w:pPr>
              <w:pStyle w:val="Headers"/>
            </w:pPr>
            <w:sdt>
              <w:sdtPr>
                <w:id w:val="1580857897"/>
                <w:placeholder>
                  <w:docPart w:val="A6CCB6800AEEEE449D668A678D66E191"/>
                </w:placeholder>
                <w15:appearance w15:val="hidden"/>
              </w:sdtPr>
              <w:sdtContent>
                <w:r w:rsidRPr="007E55A6">
                  <w:rPr>
                    <w:sz w:val="16"/>
                    <w:szCs w:val="16"/>
                  </w:rPr>
                  <w:t>Date of support</w:t>
                </w:r>
              </w:sdtContent>
            </w:sdt>
          </w:p>
        </w:tc>
        <w:tc>
          <w:tcPr>
            <w:tcW w:w="5812" w:type="dxa"/>
            <w:gridSpan w:val="2"/>
          </w:tcPr>
          <w:p w14:paraId="6151B7A0" w14:textId="41B7DD07" w:rsidR="007E55A6" w:rsidRPr="007E55A6" w:rsidRDefault="007E55A6" w:rsidP="00CF1E1B">
            <w:pPr>
              <w:pStyle w:val="Headers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1705398351"/>
                <w:placeholder>
                  <w:docPart w:val="59D476C305CB7749ABA6B09B8AF0D0FD"/>
                </w:placeholder>
                <w15:appearance w15:val="hidden"/>
              </w:sdtPr>
              <w:sdtContent>
                <w:r w:rsidRPr="007E55A6">
                  <w:rPr>
                    <w:sz w:val="16"/>
                    <w:szCs w:val="16"/>
                  </w:rPr>
                  <w:t>Support code and description</w:t>
                </w:r>
              </w:sdtContent>
            </w:sdt>
          </w:p>
        </w:tc>
        <w:tc>
          <w:tcPr>
            <w:tcW w:w="567" w:type="dxa"/>
          </w:tcPr>
          <w:p w14:paraId="4D2F08A5" w14:textId="4D7B23F4" w:rsidR="007E55A6" w:rsidRPr="007E55A6" w:rsidRDefault="007E55A6" w:rsidP="00CF1E1B">
            <w:pPr>
              <w:pStyle w:val="Headers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qty</w:t>
            </w:r>
          </w:p>
        </w:tc>
        <w:tc>
          <w:tcPr>
            <w:tcW w:w="1134" w:type="dxa"/>
          </w:tcPr>
          <w:p w14:paraId="16FE64C5" w14:textId="4702B037" w:rsidR="007E55A6" w:rsidRPr="007E55A6" w:rsidRDefault="007E55A6" w:rsidP="00CF1E1B">
            <w:pPr>
              <w:pStyle w:val="Headers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228811893"/>
                <w:placeholder>
                  <w:docPart w:val="924D5A895CCD7E4796155CBDD03CFC74"/>
                </w:placeholder>
                <w:showingPlcHdr/>
                <w15:appearance w15:val="hidden"/>
              </w:sdtPr>
              <w:sdtContent>
                <w:r w:rsidRPr="007E55A6">
                  <w:rPr>
                    <w:sz w:val="16"/>
                    <w:szCs w:val="16"/>
                  </w:rPr>
                  <w:t xml:space="preserve">Unit Price </w:t>
                </w:r>
              </w:sdtContent>
            </w:sdt>
          </w:p>
        </w:tc>
        <w:tc>
          <w:tcPr>
            <w:tcW w:w="1559" w:type="dxa"/>
          </w:tcPr>
          <w:p w14:paraId="386CA5C5" w14:textId="77777777" w:rsidR="007E55A6" w:rsidRPr="007E55A6" w:rsidRDefault="007E55A6" w:rsidP="00CF1E1B">
            <w:pPr>
              <w:pStyle w:val="Headers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801493417"/>
                <w:placeholder>
                  <w:docPart w:val="5D9061C5CD7E87479866557685ACA161"/>
                </w:placeholder>
                <w:showingPlcHdr/>
                <w15:appearance w15:val="hidden"/>
              </w:sdtPr>
              <w:sdtContent>
                <w:r w:rsidRPr="007E55A6">
                  <w:rPr>
                    <w:sz w:val="16"/>
                    <w:szCs w:val="16"/>
                  </w:rPr>
                  <w:t>Total</w:t>
                </w:r>
              </w:sdtContent>
            </w:sdt>
          </w:p>
        </w:tc>
      </w:tr>
      <w:tr w:rsidR="007E55A6" w14:paraId="147C714B" w14:textId="77777777" w:rsidTr="007E55A6">
        <w:trPr>
          <w:trHeight w:val="529"/>
          <w:jc w:val="left"/>
        </w:trPr>
        <w:tc>
          <w:tcPr>
            <w:tcW w:w="1413" w:type="dxa"/>
            <w:tcBorders>
              <w:top w:val="single" w:sz="4" w:space="0" w:color="70AD47" w:themeColor="accent6"/>
              <w:bottom w:val="single" w:sz="4" w:space="0" w:color="70AD47" w:themeColor="accent6"/>
            </w:tcBorders>
            <w:shd w:val="clear" w:color="auto" w:fill="auto"/>
          </w:tcPr>
          <w:p w14:paraId="6029E96E" w14:textId="75B78EDE" w:rsidR="007E55A6" w:rsidRDefault="007E55A6" w:rsidP="002B3B35"/>
        </w:tc>
        <w:tc>
          <w:tcPr>
            <w:tcW w:w="5812" w:type="dxa"/>
            <w:gridSpan w:val="2"/>
          </w:tcPr>
          <w:p w14:paraId="42ECF7BA" w14:textId="6BCCC411" w:rsidR="007E55A6" w:rsidRDefault="007E55A6" w:rsidP="002B3B35"/>
        </w:tc>
        <w:tc>
          <w:tcPr>
            <w:tcW w:w="567" w:type="dxa"/>
          </w:tcPr>
          <w:p w14:paraId="553C478E" w14:textId="77777777" w:rsidR="007E55A6" w:rsidRDefault="007E55A6" w:rsidP="002B3B35"/>
        </w:tc>
        <w:tc>
          <w:tcPr>
            <w:tcW w:w="1134" w:type="dxa"/>
          </w:tcPr>
          <w:p w14:paraId="17E88173" w14:textId="206B738A" w:rsidR="007E55A6" w:rsidRDefault="007E55A6" w:rsidP="002B3B35"/>
        </w:tc>
        <w:tc>
          <w:tcPr>
            <w:tcW w:w="1559" w:type="dxa"/>
          </w:tcPr>
          <w:p w14:paraId="4DBADB50" w14:textId="12C783B6" w:rsidR="007E55A6" w:rsidRDefault="007E55A6" w:rsidP="002B3B35"/>
        </w:tc>
      </w:tr>
      <w:tr w:rsidR="007E55A6" w14:paraId="1615A9A4" w14:textId="77777777" w:rsidTr="007E55A6">
        <w:trPr>
          <w:trHeight w:val="529"/>
          <w:jc w:val="left"/>
        </w:trPr>
        <w:tc>
          <w:tcPr>
            <w:tcW w:w="1413" w:type="dxa"/>
            <w:tcBorders>
              <w:top w:val="single" w:sz="4" w:space="0" w:color="70AD47" w:themeColor="accent6"/>
              <w:bottom w:val="single" w:sz="4" w:space="0" w:color="70AD47" w:themeColor="accent6"/>
            </w:tcBorders>
            <w:shd w:val="clear" w:color="auto" w:fill="auto"/>
          </w:tcPr>
          <w:p w14:paraId="05130CF0" w14:textId="77777777" w:rsidR="007E55A6" w:rsidRDefault="007E55A6" w:rsidP="00CF1E1B">
            <w:pPr>
              <w:pStyle w:val="Quantity"/>
            </w:pPr>
          </w:p>
        </w:tc>
        <w:tc>
          <w:tcPr>
            <w:tcW w:w="5812" w:type="dxa"/>
            <w:gridSpan w:val="2"/>
          </w:tcPr>
          <w:p w14:paraId="46E3F9A0" w14:textId="77777777" w:rsidR="007E55A6" w:rsidRDefault="007E55A6" w:rsidP="00CF1E1B"/>
        </w:tc>
        <w:tc>
          <w:tcPr>
            <w:tcW w:w="567" w:type="dxa"/>
          </w:tcPr>
          <w:p w14:paraId="6C087033" w14:textId="77777777" w:rsidR="007E55A6" w:rsidRDefault="007E55A6" w:rsidP="00CF1E1B">
            <w:pPr>
              <w:pStyle w:val="Amount"/>
            </w:pPr>
          </w:p>
        </w:tc>
        <w:tc>
          <w:tcPr>
            <w:tcW w:w="1134" w:type="dxa"/>
          </w:tcPr>
          <w:p w14:paraId="32EC4FEF" w14:textId="0491E4F0" w:rsidR="007E55A6" w:rsidRDefault="007E55A6" w:rsidP="00CF1E1B">
            <w:pPr>
              <w:pStyle w:val="Amount"/>
            </w:pPr>
          </w:p>
        </w:tc>
        <w:tc>
          <w:tcPr>
            <w:tcW w:w="1559" w:type="dxa"/>
          </w:tcPr>
          <w:p w14:paraId="2EC35160" w14:textId="77777777" w:rsidR="007E55A6" w:rsidRDefault="007E55A6" w:rsidP="00CF1E1B">
            <w:pPr>
              <w:pStyle w:val="Amount"/>
            </w:pPr>
          </w:p>
        </w:tc>
      </w:tr>
      <w:tr w:rsidR="007E55A6" w14:paraId="410B1463" w14:textId="77777777" w:rsidTr="007E55A6">
        <w:trPr>
          <w:trHeight w:val="529"/>
          <w:jc w:val="left"/>
        </w:trPr>
        <w:tc>
          <w:tcPr>
            <w:tcW w:w="1413" w:type="dxa"/>
            <w:tcBorders>
              <w:top w:val="single" w:sz="4" w:space="0" w:color="70AD47" w:themeColor="accent6"/>
              <w:bottom w:val="single" w:sz="4" w:space="0" w:color="70AD47" w:themeColor="accent6"/>
            </w:tcBorders>
            <w:shd w:val="clear" w:color="auto" w:fill="auto"/>
          </w:tcPr>
          <w:p w14:paraId="5819C348" w14:textId="77777777" w:rsidR="007E55A6" w:rsidRDefault="007E55A6" w:rsidP="00CF1E1B">
            <w:pPr>
              <w:pStyle w:val="Quantity"/>
            </w:pPr>
          </w:p>
        </w:tc>
        <w:tc>
          <w:tcPr>
            <w:tcW w:w="5812" w:type="dxa"/>
            <w:gridSpan w:val="2"/>
          </w:tcPr>
          <w:p w14:paraId="6F657EAA" w14:textId="77777777" w:rsidR="007E55A6" w:rsidRDefault="007E55A6" w:rsidP="00CF1E1B"/>
        </w:tc>
        <w:tc>
          <w:tcPr>
            <w:tcW w:w="567" w:type="dxa"/>
          </w:tcPr>
          <w:p w14:paraId="1DC3AD88" w14:textId="77777777" w:rsidR="007E55A6" w:rsidRDefault="007E55A6" w:rsidP="00CF1E1B">
            <w:pPr>
              <w:pStyle w:val="Amount"/>
            </w:pPr>
          </w:p>
        </w:tc>
        <w:tc>
          <w:tcPr>
            <w:tcW w:w="1134" w:type="dxa"/>
          </w:tcPr>
          <w:p w14:paraId="23B933F9" w14:textId="1AC54A64" w:rsidR="007E55A6" w:rsidRDefault="007E55A6" w:rsidP="00CF1E1B">
            <w:pPr>
              <w:pStyle w:val="Amount"/>
            </w:pPr>
          </w:p>
        </w:tc>
        <w:tc>
          <w:tcPr>
            <w:tcW w:w="1559" w:type="dxa"/>
          </w:tcPr>
          <w:p w14:paraId="130BA6CF" w14:textId="77777777" w:rsidR="007E55A6" w:rsidRDefault="007E55A6" w:rsidP="00CF1E1B">
            <w:pPr>
              <w:pStyle w:val="Amount"/>
            </w:pPr>
          </w:p>
        </w:tc>
      </w:tr>
      <w:tr w:rsidR="007E55A6" w14:paraId="6528030B" w14:textId="77777777" w:rsidTr="007E55A6">
        <w:trPr>
          <w:trHeight w:val="529"/>
          <w:jc w:val="left"/>
        </w:trPr>
        <w:tc>
          <w:tcPr>
            <w:tcW w:w="1413" w:type="dxa"/>
            <w:tcBorders>
              <w:top w:val="single" w:sz="4" w:space="0" w:color="70AD47" w:themeColor="accent6"/>
              <w:bottom w:val="single" w:sz="4" w:space="0" w:color="70AD47" w:themeColor="accent6"/>
            </w:tcBorders>
            <w:shd w:val="clear" w:color="auto" w:fill="auto"/>
          </w:tcPr>
          <w:p w14:paraId="6119F4DA" w14:textId="77777777" w:rsidR="007E55A6" w:rsidRDefault="007E55A6" w:rsidP="00CF1E1B">
            <w:pPr>
              <w:pStyle w:val="Quantity"/>
            </w:pPr>
          </w:p>
        </w:tc>
        <w:tc>
          <w:tcPr>
            <w:tcW w:w="5812" w:type="dxa"/>
            <w:gridSpan w:val="2"/>
          </w:tcPr>
          <w:p w14:paraId="3BD335B3" w14:textId="77777777" w:rsidR="007E55A6" w:rsidRDefault="007E55A6" w:rsidP="00CF1E1B"/>
        </w:tc>
        <w:tc>
          <w:tcPr>
            <w:tcW w:w="567" w:type="dxa"/>
          </w:tcPr>
          <w:p w14:paraId="477E2929" w14:textId="77777777" w:rsidR="007E55A6" w:rsidRDefault="007E55A6" w:rsidP="00CF1E1B">
            <w:pPr>
              <w:pStyle w:val="Amount"/>
            </w:pPr>
          </w:p>
        </w:tc>
        <w:tc>
          <w:tcPr>
            <w:tcW w:w="1134" w:type="dxa"/>
          </w:tcPr>
          <w:p w14:paraId="30BFDA16" w14:textId="76E4EDA7" w:rsidR="007E55A6" w:rsidRDefault="007E55A6" w:rsidP="00CF1E1B">
            <w:pPr>
              <w:pStyle w:val="Amount"/>
            </w:pPr>
          </w:p>
        </w:tc>
        <w:tc>
          <w:tcPr>
            <w:tcW w:w="1559" w:type="dxa"/>
          </w:tcPr>
          <w:p w14:paraId="4B1E5176" w14:textId="77777777" w:rsidR="007E55A6" w:rsidRDefault="007E55A6" w:rsidP="00CF1E1B">
            <w:pPr>
              <w:pStyle w:val="Amount"/>
            </w:pPr>
          </w:p>
        </w:tc>
      </w:tr>
      <w:tr w:rsidR="007E55A6" w14:paraId="28EBDEEB" w14:textId="77777777" w:rsidTr="007E55A6">
        <w:trPr>
          <w:trHeight w:val="529"/>
          <w:jc w:val="left"/>
        </w:trPr>
        <w:tc>
          <w:tcPr>
            <w:tcW w:w="1413" w:type="dxa"/>
            <w:tcBorders>
              <w:top w:val="single" w:sz="4" w:space="0" w:color="70AD47" w:themeColor="accent6"/>
              <w:bottom w:val="single" w:sz="4" w:space="0" w:color="70AD47" w:themeColor="accent6"/>
            </w:tcBorders>
            <w:shd w:val="clear" w:color="auto" w:fill="auto"/>
          </w:tcPr>
          <w:p w14:paraId="4B099B68" w14:textId="77777777" w:rsidR="007E55A6" w:rsidRDefault="007E55A6" w:rsidP="00CF1E1B">
            <w:pPr>
              <w:pStyle w:val="Quantity"/>
            </w:pPr>
          </w:p>
        </w:tc>
        <w:tc>
          <w:tcPr>
            <w:tcW w:w="5812" w:type="dxa"/>
            <w:gridSpan w:val="2"/>
          </w:tcPr>
          <w:p w14:paraId="4A9BB986" w14:textId="77777777" w:rsidR="007E55A6" w:rsidRDefault="007E55A6" w:rsidP="00CF1E1B"/>
        </w:tc>
        <w:tc>
          <w:tcPr>
            <w:tcW w:w="567" w:type="dxa"/>
          </w:tcPr>
          <w:p w14:paraId="21E26047" w14:textId="77777777" w:rsidR="007E55A6" w:rsidRDefault="007E55A6" w:rsidP="00CF1E1B">
            <w:pPr>
              <w:pStyle w:val="Amount"/>
            </w:pPr>
          </w:p>
        </w:tc>
        <w:tc>
          <w:tcPr>
            <w:tcW w:w="1134" w:type="dxa"/>
          </w:tcPr>
          <w:p w14:paraId="5329343A" w14:textId="4DFDEFB9" w:rsidR="007E55A6" w:rsidRDefault="007E55A6" w:rsidP="00CF1E1B">
            <w:pPr>
              <w:pStyle w:val="Amount"/>
            </w:pPr>
          </w:p>
        </w:tc>
        <w:tc>
          <w:tcPr>
            <w:tcW w:w="1559" w:type="dxa"/>
          </w:tcPr>
          <w:p w14:paraId="6EC57A25" w14:textId="77777777" w:rsidR="007E55A6" w:rsidRDefault="007E55A6" w:rsidP="00CF1E1B">
            <w:pPr>
              <w:pStyle w:val="Amount"/>
            </w:pPr>
          </w:p>
        </w:tc>
      </w:tr>
      <w:tr w:rsidR="007E55A6" w14:paraId="2CFA97F3" w14:textId="77777777" w:rsidTr="007E55A6">
        <w:trPr>
          <w:trHeight w:val="529"/>
          <w:jc w:val="left"/>
        </w:trPr>
        <w:tc>
          <w:tcPr>
            <w:tcW w:w="1413" w:type="dxa"/>
            <w:tcBorders>
              <w:top w:val="single" w:sz="4" w:space="0" w:color="70AD47" w:themeColor="accent6"/>
              <w:bottom w:val="single" w:sz="4" w:space="0" w:color="70AD47" w:themeColor="accent6"/>
            </w:tcBorders>
            <w:shd w:val="clear" w:color="auto" w:fill="auto"/>
          </w:tcPr>
          <w:p w14:paraId="7BD3B269" w14:textId="77777777" w:rsidR="007E55A6" w:rsidRDefault="007E55A6" w:rsidP="00CF1E1B">
            <w:pPr>
              <w:pStyle w:val="Quantity"/>
            </w:pPr>
          </w:p>
        </w:tc>
        <w:tc>
          <w:tcPr>
            <w:tcW w:w="5812" w:type="dxa"/>
            <w:gridSpan w:val="2"/>
          </w:tcPr>
          <w:p w14:paraId="03706C92" w14:textId="77777777" w:rsidR="007E55A6" w:rsidRDefault="007E55A6" w:rsidP="00CF1E1B"/>
        </w:tc>
        <w:tc>
          <w:tcPr>
            <w:tcW w:w="567" w:type="dxa"/>
          </w:tcPr>
          <w:p w14:paraId="49B3AEB7" w14:textId="77777777" w:rsidR="007E55A6" w:rsidRDefault="007E55A6" w:rsidP="00CF1E1B">
            <w:pPr>
              <w:pStyle w:val="Amount"/>
            </w:pPr>
          </w:p>
        </w:tc>
        <w:tc>
          <w:tcPr>
            <w:tcW w:w="1134" w:type="dxa"/>
          </w:tcPr>
          <w:p w14:paraId="0B01CB6C" w14:textId="049455FE" w:rsidR="007E55A6" w:rsidRDefault="007E55A6" w:rsidP="00CF1E1B">
            <w:pPr>
              <w:pStyle w:val="Amount"/>
            </w:pPr>
          </w:p>
        </w:tc>
        <w:tc>
          <w:tcPr>
            <w:tcW w:w="1559" w:type="dxa"/>
          </w:tcPr>
          <w:p w14:paraId="5EE5B26B" w14:textId="77777777" w:rsidR="007E55A6" w:rsidRDefault="007E55A6" w:rsidP="00CF1E1B">
            <w:pPr>
              <w:pStyle w:val="Amount"/>
            </w:pPr>
          </w:p>
        </w:tc>
      </w:tr>
      <w:tr w:rsidR="007E55A6" w14:paraId="46451576" w14:textId="77777777" w:rsidTr="007E55A6">
        <w:trPr>
          <w:trHeight w:val="529"/>
          <w:jc w:val="left"/>
        </w:trPr>
        <w:tc>
          <w:tcPr>
            <w:tcW w:w="1413" w:type="dxa"/>
            <w:tcBorders>
              <w:top w:val="single" w:sz="4" w:space="0" w:color="70AD47" w:themeColor="accent6"/>
              <w:bottom w:val="single" w:sz="4" w:space="0" w:color="70AD47" w:themeColor="accent6"/>
            </w:tcBorders>
            <w:shd w:val="clear" w:color="auto" w:fill="auto"/>
          </w:tcPr>
          <w:p w14:paraId="24A42064" w14:textId="77777777" w:rsidR="007E55A6" w:rsidRDefault="007E55A6" w:rsidP="00CF1E1B">
            <w:pPr>
              <w:pStyle w:val="Quantity"/>
            </w:pPr>
          </w:p>
        </w:tc>
        <w:tc>
          <w:tcPr>
            <w:tcW w:w="5812" w:type="dxa"/>
            <w:gridSpan w:val="2"/>
          </w:tcPr>
          <w:p w14:paraId="477B715F" w14:textId="77777777" w:rsidR="007E55A6" w:rsidRDefault="007E55A6" w:rsidP="00CF1E1B"/>
        </w:tc>
        <w:tc>
          <w:tcPr>
            <w:tcW w:w="567" w:type="dxa"/>
          </w:tcPr>
          <w:p w14:paraId="4A57AB15" w14:textId="77777777" w:rsidR="007E55A6" w:rsidRDefault="007E55A6" w:rsidP="00CF1E1B">
            <w:pPr>
              <w:pStyle w:val="Amount"/>
            </w:pPr>
          </w:p>
        </w:tc>
        <w:tc>
          <w:tcPr>
            <w:tcW w:w="1134" w:type="dxa"/>
          </w:tcPr>
          <w:p w14:paraId="65B92991" w14:textId="0D427A3A" w:rsidR="007E55A6" w:rsidRDefault="007E55A6" w:rsidP="00CF1E1B">
            <w:pPr>
              <w:pStyle w:val="Amount"/>
            </w:pPr>
          </w:p>
        </w:tc>
        <w:tc>
          <w:tcPr>
            <w:tcW w:w="1559" w:type="dxa"/>
          </w:tcPr>
          <w:p w14:paraId="0B7C9AA3" w14:textId="77777777" w:rsidR="007E55A6" w:rsidRDefault="007E55A6" w:rsidP="00CF1E1B">
            <w:pPr>
              <w:pStyle w:val="Amount"/>
            </w:pPr>
          </w:p>
        </w:tc>
      </w:tr>
      <w:tr w:rsidR="007E55A6" w14:paraId="411DEA68" w14:textId="77777777" w:rsidTr="007E55A6">
        <w:trPr>
          <w:trHeight w:val="529"/>
          <w:jc w:val="left"/>
        </w:trPr>
        <w:tc>
          <w:tcPr>
            <w:tcW w:w="1413" w:type="dxa"/>
            <w:tcBorders>
              <w:top w:val="single" w:sz="4" w:space="0" w:color="70AD47" w:themeColor="accent6"/>
              <w:bottom w:val="single" w:sz="4" w:space="0" w:color="70AD47" w:themeColor="accent6"/>
            </w:tcBorders>
            <w:shd w:val="clear" w:color="auto" w:fill="auto"/>
          </w:tcPr>
          <w:p w14:paraId="63553D30" w14:textId="77777777" w:rsidR="007E55A6" w:rsidRDefault="007E55A6" w:rsidP="00CF1E1B">
            <w:pPr>
              <w:pStyle w:val="Quantity"/>
            </w:pPr>
          </w:p>
        </w:tc>
        <w:tc>
          <w:tcPr>
            <w:tcW w:w="5812" w:type="dxa"/>
            <w:gridSpan w:val="2"/>
          </w:tcPr>
          <w:p w14:paraId="581934CD" w14:textId="77777777" w:rsidR="007E55A6" w:rsidRDefault="007E55A6" w:rsidP="00CF1E1B"/>
        </w:tc>
        <w:tc>
          <w:tcPr>
            <w:tcW w:w="567" w:type="dxa"/>
          </w:tcPr>
          <w:p w14:paraId="7CD6F385" w14:textId="77777777" w:rsidR="007E55A6" w:rsidRDefault="007E55A6" w:rsidP="00CF1E1B">
            <w:pPr>
              <w:pStyle w:val="Amount"/>
            </w:pPr>
          </w:p>
        </w:tc>
        <w:tc>
          <w:tcPr>
            <w:tcW w:w="1134" w:type="dxa"/>
          </w:tcPr>
          <w:p w14:paraId="5A0B788F" w14:textId="204B1E52" w:rsidR="007E55A6" w:rsidRDefault="007E55A6" w:rsidP="00CF1E1B">
            <w:pPr>
              <w:pStyle w:val="Amount"/>
            </w:pPr>
          </w:p>
        </w:tc>
        <w:tc>
          <w:tcPr>
            <w:tcW w:w="1559" w:type="dxa"/>
          </w:tcPr>
          <w:p w14:paraId="051CE8DC" w14:textId="77777777" w:rsidR="007E55A6" w:rsidRDefault="007E55A6" w:rsidP="00CF1E1B">
            <w:pPr>
              <w:pStyle w:val="Amount"/>
            </w:pPr>
          </w:p>
        </w:tc>
      </w:tr>
      <w:tr w:rsidR="007E55A6" w14:paraId="1C91C60E" w14:textId="77777777" w:rsidTr="007E55A6">
        <w:trPr>
          <w:trHeight w:val="529"/>
          <w:jc w:val="left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15" w:type="dxa"/>
              <w:right w:w="144" w:type="dxa"/>
            </w:tcMar>
          </w:tcPr>
          <w:p w14:paraId="31B584D7" w14:textId="77777777" w:rsidR="007E55A6" w:rsidRDefault="007E55A6" w:rsidP="00CF1E1B">
            <w:pPr>
              <w:pStyle w:val="Quantity"/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14:paraId="130512B9" w14:textId="77777777" w:rsidR="007E55A6" w:rsidRDefault="007E55A6" w:rsidP="002B3B35">
            <w:pPr>
              <w:pStyle w:val="Heading2"/>
            </w:pPr>
          </w:p>
        </w:tc>
        <w:tc>
          <w:tcPr>
            <w:tcW w:w="6037" w:type="dxa"/>
            <w:gridSpan w:val="3"/>
            <w:tcBorders>
              <w:top w:val="nil"/>
              <w:left w:val="nil"/>
              <w:bottom w:val="nil"/>
            </w:tcBorders>
            <w:tcMar>
              <w:left w:w="115" w:type="dxa"/>
              <w:right w:w="144" w:type="dxa"/>
            </w:tcMar>
          </w:tcPr>
          <w:p w14:paraId="1BB5E7AD" w14:textId="458E0935" w:rsidR="007E55A6" w:rsidRPr="002B3B35" w:rsidRDefault="007E55A6" w:rsidP="002B3B35">
            <w:pPr>
              <w:pStyle w:val="Heading2"/>
            </w:pPr>
          </w:p>
        </w:tc>
        <w:tc>
          <w:tcPr>
            <w:tcW w:w="1559" w:type="dxa"/>
          </w:tcPr>
          <w:p w14:paraId="2C859AD6" w14:textId="47178514" w:rsidR="007E55A6" w:rsidRPr="002B3B35" w:rsidRDefault="007E55A6" w:rsidP="002B3B35">
            <w:pPr>
              <w:pStyle w:val="Amount"/>
            </w:pPr>
          </w:p>
        </w:tc>
      </w:tr>
      <w:tr w:rsidR="007E55A6" w14:paraId="7768FEA0" w14:textId="77777777" w:rsidTr="007E55A6">
        <w:trPr>
          <w:trHeight w:val="529"/>
          <w:jc w:val="left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15" w:type="dxa"/>
              <w:right w:w="144" w:type="dxa"/>
            </w:tcMar>
          </w:tcPr>
          <w:p w14:paraId="1F67D769" w14:textId="77777777" w:rsidR="007E55A6" w:rsidRDefault="007E55A6" w:rsidP="00CF1E1B">
            <w:pPr>
              <w:pStyle w:val="Quantity"/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14:paraId="12FB5692" w14:textId="77777777" w:rsidR="007E55A6" w:rsidRDefault="007E55A6" w:rsidP="00CF1E1B">
            <w:pPr>
              <w:pStyle w:val="Total"/>
            </w:pPr>
          </w:p>
        </w:tc>
        <w:tc>
          <w:tcPr>
            <w:tcW w:w="6037" w:type="dxa"/>
            <w:gridSpan w:val="3"/>
            <w:tcBorders>
              <w:top w:val="nil"/>
              <w:left w:val="nil"/>
              <w:bottom w:val="nil"/>
            </w:tcBorders>
            <w:tcMar>
              <w:left w:w="115" w:type="dxa"/>
              <w:right w:w="144" w:type="dxa"/>
            </w:tcMar>
          </w:tcPr>
          <w:p w14:paraId="6DBFA631" w14:textId="44ABEEF7" w:rsidR="007E55A6" w:rsidRPr="0049045D" w:rsidRDefault="007E55A6" w:rsidP="00CF1E1B">
            <w:pPr>
              <w:pStyle w:val="Total"/>
            </w:pPr>
            <w:sdt>
              <w:sdtPr>
                <w:id w:val="456000074"/>
                <w:placeholder>
                  <w:docPart w:val="150950C93F5D174BBB1911A4D9543C19"/>
                </w:placeholder>
                <w:showingPlcHdr/>
                <w15:appearance w15:val="hidden"/>
              </w:sdtPr>
              <w:sdtContent>
                <w:r w:rsidRPr="002B3B35">
                  <w:t>TOTAL DUE</w:t>
                </w:r>
              </w:sdtContent>
            </w:sdt>
          </w:p>
        </w:tc>
        <w:tc>
          <w:tcPr>
            <w:tcW w:w="1559" w:type="dxa"/>
          </w:tcPr>
          <w:p w14:paraId="6C5797D7" w14:textId="04AF6B71" w:rsidR="007E55A6" w:rsidRPr="002B3B35" w:rsidRDefault="007E55A6" w:rsidP="002B3B35">
            <w:pPr>
              <w:pStyle w:val="Amount"/>
            </w:pPr>
          </w:p>
        </w:tc>
      </w:tr>
    </w:tbl>
    <w:p w14:paraId="11FD3325" w14:textId="77777777" w:rsidR="00837ECD" w:rsidRPr="00837ECD" w:rsidRDefault="00837ECD" w:rsidP="002B3B35"/>
    <w:sectPr w:rsidR="00837ECD" w:rsidRPr="00837ECD" w:rsidSect="0004307D">
      <w:headerReference w:type="even" r:id="rId11"/>
      <w:headerReference w:type="default" r:id="rId12"/>
      <w:headerReference w:type="first" r:id="rId13"/>
      <w:pgSz w:w="12240" w:h="15840"/>
      <w:pgMar w:top="720" w:right="1080" w:bottom="720" w:left="1080" w:header="720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775D7" w14:textId="77777777" w:rsidR="00324B6D" w:rsidRDefault="00324B6D">
      <w:pPr>
        <w:spacing w:line="240" w:lineRule="auto"/>
      </w:pPr>
      <w:r>
        <w:separator/>
      </w:r>
    </w:p>
    <w:p w14:paraId="2E908DB3" w14:textId="77777777" w:rsidR="00324B6D" w:rsidRDefault="00324B6D"/>
  </w:endnote>
  <w:endnote w:type="continuationSeparator" w:id="0">
    <w:p w14:paraId="5721A289" w14:textId="77777777" w:rsidR="00324B6D" w:rsidRDefault="00324B6D">
      <w:pPr>
        <w:spacing w:line="240" w:lineRule="auto"/>
      </w:pPr>
      <w:r>
        <w:continuationSeparator/>
      </w:r>
    </w:p>
    <w:p w14:paraId="40653C35" w14:textId="77777777" w:rsidR="00324B6D" w:rsidRDefault="00324B6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B45F9D" w14:textId="77777777" w:rsidR="00324B6D" w:rsidRDefault="00324B6D">
      <w:pPr>
        <w:spacing w:line="240" w:lineRule="auto"/>
      </w:pPr>
      <w:r>
        <w:separator/>
      </w:r>
    </w:p>
    <w:p w14:paraId="53C50524" w14:textId="77777777" w:rsidR="00324B6D" w:rsidRDefault="00324B6D"/>
  </w:footnote>
  <w:footnote w:type="continuationSeparator" w:id="0">
    <w:p w14:paraId="1DE77F35" w14:textId="77777777" w:rsidR="00324B6D" w:rsidRDefault="00324B6D">
      <w:pPr>
        <w:spacing w:line="240" w:lineRule="auto"/>
      </w:pPr>
      <w:r>
        <w:continuationSeparator/>
      </w:r>
    </w:p>
    <w:p w14:paraId="5507C901" w14:textId="77777777" w:rsidR="00324B6D" w:rsidRDefault="00324B6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087E1" w14:textId="77777777" w:rsidR="0004307D" w:rsidRDefault="0004307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409D0" w14:textId="77777777" w:rsidR="0004307D" w:rsidRDefault="0004307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D114B" w14:textId="77777777" w:rsidR="0004307D" w:rsidRDefault="000430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CBC123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AA8B1C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2C2596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6087EF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33A709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C564A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1C4010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1BC83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39038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AB20C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532197">
    <w:abstractNumId w:val="9"/>
  </w:num>
  <w:num w:numId="2" w16cid:durableId="1263689397">
    <w:abstractNumId w:val="7"/>
  </w:num>
  <w:num w:numId="3" w16cid:durableId="886181725">
    <w:abstractNumId w:val="6"/>
  </w:num>
  <w:num w:numId="4" w16cid:durableId="1900748858">
    <w:abstractNumId w:val="5"/>
  </w:num>
  <w:num w:numId="5" w16cid:durableId="598028679">
    <w:abstractNumId w:val="4"/>
  </w:num>
  <w:num w:numId="6" w16cid:durableId="107555191">
    <w:abstractNumId w:val="8"/>
  </w:num>
  <w:num w:numId="7" w16cid:durableId="2105567018">
    <w:abstractNumId w:val="3"/>
  </w:num>
  <w:num w:numId="8" w16cid:durableId="475606500">
    <w:abstractNumId w:val="2"/>
  </w:num>
  <w:num w:numId="9" w16cid:durableId="37627659">
    <w:abstractNumId w:val="1"/>
  </w:num>
  <w:num w:numId="10" w16cid:durableId="345865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removePersonalInformation/>
  <w:removeDateAndTime/>
  <w:displayBackgroundShap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07D"/>
    <w:rsid w:val="00005E80"/>
    <w:rsid w:val="0004307D"/>
    <w:rsid w:val="00055AF8"/>
    <w:rsid w:val="000A35CF"/>
    <w:rsid w:val="000E3B9B"/>
    <w:rsid w:val="00104133"/>
    <w:rsid w:val="0016751C"/>
    <w:rsid w:val="001B48BA"/>
    <w:rsid w:val="001E715A"/>
    <w:rsid w:val="001F1877"/>
    <w:rsid w:val="002101FC"/>
    <w:rsid w:val="0023477D"/>
    <w:rsid w:val="002464B9"/>
    <w:rsid w:val="002558FA"/>
    <w:rsid w:val="002917CA"/>
    <w:rsid w:val="002A2D7F"/>
    <w:rsid w:val="002B3B35"/>
    <w:rsid w:val="002E2334"/>
    <w:rsid w:val="00323F56"/>
    <w:rsid w:val="00324B6D"/>
    <w:rsid w:val="00340EB7"/>
    <w:rsid w:val="00360420"/>
    <w:rsid w:val="003667F4"/>
    <w:rsid w:val="003B2AF8"/>
    <w:rsid w:val="003E09EB"/>
    <w:rsid w:val="00411211"/>
    <w:rsid w:val="0049045D"/>
    <w:rsid w:val="004F39FD"/>
    <w:rsid w:val="00550E0E"/>
    <w:rsid w:val="00590504"/>
    <w:rsid w:val="005E4663"/>
    <w:rsid w:val="00616194"/>
    <w:rsid w:val="00687D64"/>
    <w:rsid w:val="006A3739"/>
    <w:rsid w:val="006C347C"/>
    <w:rsid w:val="0074456D"/>
    <w:rsid w:val="007577D4"/>
    <w:rsid w:val="007633A6"/>
    <w:rsid w:val="00793AFB"/>
    <w:rsid w:val="007D3668"/>
    <w:rsid w:val="007E55A6"/>
    <w:rsid w:val="008013D8"/>
    <w:rsid w:val="00802E94"/>
    <w:rsid w:val="008049DB"/>
    <w:rsid w:val="008140A5"/>
    <w:rsid w:val="00822559"/>
    <w:rsid w:val="00837ECD"/>
    <w:rsid w:val="0085068A"/>
    <w:rsid w:val="00895598"/>
    <w:rsid w:val="008C6DD2"/>
    <w:rsid w:val="008D78D3"/>
    <w:rsid w:val="00907574"/>
    <w:rsid w:val="00912FE7"/>
    <w:rsid w:val="00934F6F"/>
    <w:rsid w:val="00965089"/>
    <w:rsid w:val="00966901"/>
    <w:rsid w:val="00981A82"/>
    <w:rsid w:val="009E48CB"/>
    <w:rsid w:val="00A93410"/>
    <w:rsid w:val="00AD5CD5"/>
    <w:rsid w:val="00AE1839"/>
    <w:rsid w:val="00AF3308"/>
    <w:rsid w:val="00B46F8C"/>
    <w:rsid w:val="00B55ABE"/>
    <w:rsid w:val="00B64330"/>
    <w:rsid w:val="00B6553F"/>
    <w:rsid w:val="00B76A92"/>
    <w:rsid w:val="00B94BB4"/>
    <w:rsid w:val="00BB4862"/>
    <w:rsid w:val="00BB7411"/>
    <w:rsid w:val="00BE23D6"/>
    <w:rsid w:val="00BF2506"/>
    <w:rsid w:val="00C3067E"/>
    <w:rsid w:val="00C47CCF"/>
    <w:rsid w:val="00C85F6F"/>
    <w:rsid w:val="00CD1D7E"/>
    <w:rsid w:val="00CE7F7E"/>
    <w:rsid w:val="00CF07F2"/>
    <w:rsid w:val="00CF1E1B"/>
    <w:rsid w:val="00D14A78"/>
    <w:rsid w:val="00D2203C"/>
    <w:rsid w:val="00D33C94"/>
    <w:rsid w:val="00D756D4"/>
    <w:rsid w:val="00D934CD"/>
    <w:rsid w:val="00DD1F67"/>
    <w:rsid w:val="00DD6CB4"/>
    <w:rsid w:val="00E1618E"/>
    <w:rsid w:val="00E9657B"/>
    <w:rsid w:val="00EA4C0B"/>
    <w:rsid w:val="00F30ED8"/>
    <w:rsid w:val="00F55CCF"/>
    <w:rsid w:val="00FB740F"/>
    <w:rsid w:val="00FB7708"/>
    <w:rsid w:val="00FC1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F5843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n-US" w:eastAsia="ja-JP" w:bidi="ar-SA"/>
      </w:rPr>
    </w:rPrDefault>
    <w:pPrDefault>
      <w:pPr>
        <w:spacing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/>
    <w:lsdException w:name="heading 4" w:semiHidden="1" w:uiPriority="1" w:unhideWhenUsed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1E1B"/>
    <w:rPr>
      <w:spacing w:val="4"/>
      <w:sz w:val="20"/>
    </w:rPr>
  </w:style>
  <w:style w:type="paragraph" w:styleId="Heading1">
    <w:name w:val="heading 1"/>
    <w:basedOn w:val="Normal"/>
    <w:link w:val="Heading1Char"/>
    <w:uiPriority w:val="1"/>
    <w:qFormat/>
    <w:rsid w:val="00CF1E1B"/>
    <w:pPr>
      <w:outlineLvl w:val="0"/>
    </w:pPr>
    <w:rPr>
      <w:rFonts w:asciiTheme="majorHAnsi" w:hAnsiTheme="majorHAnsi" w:cs="Times New Roman (Body CS)"/>
      <w:b/>
      <w:caps/>
      <w:color w:val="2E74B5" w:themeColor="accent5" w:themeShade="BF"/>
      <w:sz w:val="92"/>
    </w:rPr>
  </w:style>
  <w:style w:type="paragraph" w:styleId="Heading2">
    <w:name w:val="heading 2"/>
    <w:basedOn w:val="Normal"/>
    <w:link w:val="Heading2Char"/>
    <w:uiPriority w:val="1"/>
    <w:qFormat/>
    <w:rsid w:val="002B3B35"/>
    <w:pPr>
      <w:jc w:val="right"/>
      <w:outlineLvl w:val="1"/>
    </w:pPr>
  </w:style>
  <w:style w:type="paragraph" w:styleId="Heading3">
    <w:name w:val="heading 3"/>
    <w:basedOn w:val="Normal"/>
    <w:link w:val="Heading3Char"/>
    <w:uiPriority w:val="1"/>
    <w:rsid w:val="00912FE7"/>
    <w:pPr>
      <w:outlineLvl w:val="2"/>
    </w:pPr>
    <w:rPr>
      <w:b/>
      <w:caps/>
      <w:szCs w:val="16"/>
    </w:rPr>
  </w:style>
  <w:style w:type="paragraph" w:styleId="Heading4">
    <w:name w:val="heading 4"/>
    <w:basedOn w:val="Normal"/>
    <w:next w:val="Normal"/>
    <w:link w:val="Heading4Char"/>
    <w:uiPriority w:val="1"/>
    <w:semiHidden/>
    <w:rsid w:val="000E3B9B"/>
    <w:pPr>
      <w:keepNext/>
      <w:keepLines/>
      <w:jc w:val="center"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Heading5">
    <w:name w:val="heading 5"/>
    <w:basedOn w:val="Normal"/>
    <w:next w:val="Normal"/>
    <w:link w:val="Heading5Char"/>
    <w:uiPriority w:val="1"/>
    <w:semiHidden/>
    <w:qFormat/>
    <w:rsid w:val="00D934C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1"/>
    <w:semiHidden/>
    <w:qFormat/>
    <w:rsid w:val="00D934C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qFormat/>
    <w:rsid w:val="00D934C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1"/>
    <w:semiHidden/>
    <w:qFormat/>
    <w:rsid w:val="00D934CD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1"/>
    <w:semiHidden/>
    <w:qFormat/>
    <w:rsid w:val="00D934C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D934CD"/>
    <w:rPr>
      <w:b/>
      <w:bCs/>
      <w:caps w:val="0"/>
      <w:smallCaps/>
      <w:color w:val="2F5496" w:themeColor="accent1" w:themeShade="BF"/>
      <w:spacing w:val="0"/>
    </w:rPr>
  </w:style>
  <w:style w:type="character" w:customStyle="1" w:styleId="Heading1Char">
    <w:name w:val="Heading 1 Char"/>
    <w:basedOn w:val="DefaultParagraphFont"/>
    <w:link w:val="Heading1"/>
    <w:uiPriority w:val="1"/>
    <w:rsid w:val="00CF1E1B"/>
    <w:rPr>
      <w:rFonts w:asciiTheme="majorHAnsi" w:hAnsiTheme="majorHAnsi" w:cs="Times New Roman (Body CS)"/>
      <w:b/>
      <w:caps/>
      <w:color w:val="2E74B5" w:themeColor="accent5" w:themeShade="BF"/>
      <w:spacing w:val="4"/>
      <w:sz w:val="92"/>
    </w:rPr>
  </w:style>
  <w:style w:type="character" w:customStyle="1" w:styleId="Heading2Char">
    <w:name w:val="Heading 2 Char"/>
    <w:basedOn w:val="DefaultParagraphFont"/>
    <w:link w:val="Heading2"/>
    <w:uiPriority w:val="1"/>
    <w:rsid w:val="002B3B35"/>
    <w:rPr>
      <w:spacing w:val="4"/>
      <w:sz w:val="20"/>
    </w:rPr>
  </w:style>
  <w:style w:type="character" w:customStyle="1" w:styleId="Heading3Char">
    <w:name w:val="Heading 3 Char"/>
    <w:basedOn w:val="DefaultParagraphFont"/>
    <w:link w:val="Heading3"/>
    <w:uiPriority w:val="1"/>
    <w:rsid w:val="00912FE7"/>
    <w:rPr>
      <w:b/>
      <w:caps/>
      <w:spacing w:val="4"/>
      <w:sz w:val="20"/>
      <w:szCs w:val="16"/>
    </w:rPr>
  </w:style>
  <w:style w:type="paragraph" w:customStyle="1" w:styleId="Amount">
    <w:name w:val="Amount"/>
    <w:basedOn w:val="Normal"/>
    <w:uiPriority w:val="6"/>
    <w:qFormat/>
    <w:rsid w:val="002B3B35"/>
    <w:pPr>
      <w:jc w:val="center"/>
    </w:pPr>
    <w:rPr>
      <w:szCs w:val="20"/>
    </w:rPr>
  </w:style>
  <w:style w:type="paragraph" w:customStyle="1" w:styleId="Instructions">
    <w:name w:val="Instructions"/>
    <w:basedOn w:val="Normal"/>
    <w:uiPriority w:val="8"/>
    <w:semiHidden/>
    <w:qFormat/>
    <w:pPr>
      <w:spacing w:before="240"/>
      <w:contextualSpacing/>
    </w:pPr>
  </w:style>
  <w:style w:type="paragraph" w:customStyle="1" w:styleId="Slogan">
    <w:name w:val="Slogan"/>
    <w:basedOn w:val="Normal"/>
    <w:uiPriority w:val="2"/>
    <w:semiHidden/>
    <w:qFormat/>
    <w:rsid w:val="00D934CD"/>
    <w:pPr>
      <w:spacing w:after="240"/>
    </w:pPr>
    <w:rPr>
      <w:i/>
      <w:color w:val="595959" w:themeColor="text1" w:themeTint="A6"/>
    </w:rPr>
  </w:style>
  <w:style w:type="paragraph" w:customStyle="1" w:styleId="ThankYou">
    <w:name w:val="Thank You"/>
    <w:basedOn w:val="Normal"/>
    <w:next w:val="Normal"/>
    <w:uiPriority w:val="9"/>
    <w:semiHidden/>
    <w:qFormat/>
    <w:pPr>
      <w:spacing w:before="600"/>
      <w:jc w:val="center"/>
    </w:pPr>
    <w:rPr>
      <w:b/>
      <w:caps/>
    </w:rPr>
  </w:style>
  <w:style w:type="paragraph" w:styleId="Title">
    <w:name w:val="Title"/>
    <w:basedOn w:val="Normal"/>
    <w:link w:val="TitleChar"/>
    <w:qFormat/>
    <w:rsid w:val="0049045D"/>
    <w:pPr>
      <w:spacing w:after="400"/>
      <w:contextualSpacing/>
    </w:pPr>
    <w:rPr>
      <w:rFonts w:asciiTheme="majorHAnsi" w:eastAsiaTheme="majorEastAsia" w:hAnsiTheme="majorHAnsi" w:cstheme="majorBidi"/>
      <w:color w:val="C45911" w:themeColor="accent2" w:themeShade="BF"/>
      <w:kern w:val="28"/>
      <w:sz w:val="52"/>
      <w:szCs w:val="56"/>
    </w:rPr>
  </w:style>
  <w:style w:type="character" w:customStyle="1" w:styleId="TitleChar">
    <w:name w:val="Title Char"/>
    <w:basedOn w:val="DefaultParagraphFont"/>
    <w:link w:val="Title"/>
    <w:rsid w:val="0049045D"/>
    <w:rPr>
      <w:rFonts w:asciiTheme="majorHAnsi" w:eastAsiaTheme="majorEastAsia" w:hAnsiTheme="majorHAnsi" w:cstheme="majorBidi"/>
      <w:color w:val="C45911" w:themeColor="accent2" w:themeShade="BF"/>
      <w:spacing w:val="4"/>
      <w:kern w:val="28"/>
      <w:sz w:val="52"/>
      <w:szCs w:val="56"/>
    </w:rPr>
  </w:style>
  <w:style w:type="table" w:styleId="TableGridLight">
    <w:name w:val="Grid Table Light"/>
    <w:basedOn w:val="TableNormal"/>
    <w:uiPriority w:val="4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Header">
    <w:name w:val="header"/>
    <w:basedOn w:val="Normal"/>
    <w:link w:val="HeaderChar"/>
    <w:uiPriority w:val="99"/>
    <w:semiHidden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101FC"/>
    <w:rPr>
      <w:spacing w:val="4"/>
      <w:sz w:val="20"/>
    </w:rPr>
  </w:style>
  <w:style w:type="paragraph" w:styleId="Footer">
    <w:name w:val="footer"/>
    <w:basedOn w:val="Normal"/>
    <w:link w:val="FooterChar"/>
    <w:uiPriority w:val="99"/>
    <w:semiHidden/>
    <w:pPr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101FC"/>
    <w:rPr>
      <w:spacing w:val="4"/>
      <w:sz w:val="20"/>
    </w:rPr>
  </w:style>
  <w:style w:type="table" w:styleId="PlainTable1">
    <w:name w:val="Plain Table 1"/>
    <w:basedOn w:val="TableNormal"/>
    <w:uiPriority w:val="41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Quantity">
    <w:name w:val="Quantity"/>
    <w:basedOn w:val="Normal"/>
    <w:uiPriority w:val="5"/>
    <w:semiHidden/>
    <w:qFormat/>
    <w:pPr>
      <w:jc w:val="center"/>
    </w:pPr>
  </w:style>
  <w:style w:type="character" w:customStyle="1" w:styleId="Heading4Char">
    <w:name w:val="Heading 4 Char"/>
    <w:basedOn w:val="DefaultParagraphFont"/>
    <w:link w:val="Heading4"/>
    <w:uiPriority w:val="1"/>
    <w:semiHidden/>
    <w:rsid w:val="002101FC"/>
    <w:rPr>
      <w:rFonts w:asciiTheme="majorHAnsi" w:eastAsiaTheme="majorEastAsia" w:hAnsiTheme="majorHAnsi" w:cstheme="majorBidi"/>
      <w:iCs/>
      <w:caps/>
      <w:spacing w:val="4"/>
      <w:sz w:val="20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2101FC"/>
    <w:rPr>
      <w:rFonts w:asciiTheme="majorHAnsi" w:eastAsiaTheme="majorEastAsia" w:hAnsiTheme="majorHAnsi" w:cstheme="majorBidi"/>
      <w:color w:val="2F5496" w:themeColor="accent1" w:themeShade="BF"/>
      <w:spacing w:val="4"/>
      <w:sz w:val="20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2101FC"/>
    <w:rPr>
      <w:rFonts w:asciiTheme="majorHAnsi" w:eastAsiaTheme="majorEastAsia" w:hAnsiTheme="majorHAnsi" w:cstheme="majorBidi"/>
      <w:color w:val="1F3763" w:themeColor="accent1" w:themeShade="7F"/>
      <w:spacing w:val="4"/>
      <w:sz w:val="20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2101FC"/>
    <w:rPr>
      <w:rFonts w:asciiTheme="majorHAnsi" w:eastAsiaTheme="majorEastAsia" w:hAnsiTheme="majorHAnsi" w:cstheme="majorBidi"/>
      <w:i/>
      <w:iCs/>
      <w:color w:val="1F3763" w:themeColor="accent1" w:themeShade="7F"/>
      <w:spacing w:val="4"/>
      <w:sz w:val="20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2101FC"/>
    <w:rPr>
      <w:rFonts w:asciiTheme="majorHAnsi" w:eastAsiaTheme="majorEastAsia" w:hAnsiTheme="majorHAnsi" w:cstheme="majorBidi"/>
      <w:color w:val="272727" w:themeColor="text1" w:themeTint="D8"/>
      <w:spacing w:val="4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2101FC"/>
    <w:rPr>
      <w:rFonts w:asciiTheme="majorHAnsi" w:eastAsiaTheme="majorEastAsia" w:hAnsiTheme="majorHAnsi" w:cstheme="majorBidi"/>
      <w:i/>
      <w:iCs/>
      <w:color w:val="272727" w:themeColor="text1" w:themeTint="D8"/>
      <w:spacing w:val="4"/>
      <w:sz w:val="20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D934C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D934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D934CD"/>
    <w:rPr>
      <w:i/>
      <w:iCs/>
      <w:color w:val="2F5496" w:themeColor="accent1" w:themeShade="BF"/>
      <w:spacing w:val="4"/>
    </w:rPr>
  </w:style>
  <w:style w:type="paragraph" w:styleId="BlockText">
    <w:name w:val="Block Text"/>
    <w:basedOn w:val="Normal"/>
    <w:uiPriority w:val="99"/>
    <w:semiHidden/>
    <w:unhideWhenUsed/>
    <w:rsid w:val="00D934CD"/>
    <w:pPr>
      <w:pBdr>
        <w:top w:val="single" w:sz="2" w:space="10" w:color="2F5496" w:themeColor="accent1" w:themeShade="BF"/>
        <w:left w:val="single" w:sz="2" w:space="10" w:color="2F5496" w:themeColor="accent1" w:themeShade="BF"/>
        <w:bottom w:val="single" w:sz="2" w:space="10" w:color="2F5496" w:themeColor="accent1" w:themeShade="BF"/>
        <w:right w:val="single" w:sz="2" w:space="10" w:color="2F5496" w:themeColor="accent1" w:themeShade="BF"/>
      </w:pBdr>
      <w:ind w:left="1152" w:right="1152"/>
    </w:pPr>
    <w:rPr>
      <w:i/>
      <w:iCs/>
      <w:color w:val="2F5496" w:themeColor="accent1" w:themeShade="BF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934CD"/>
    <w:rPr>
      <w:color w:val="595959" w:themeColor="text1" w:themeTint="A6"/>
      <w:shd w:val="clear" w:color="auto" w:fill="E1DFDD"/>
    </w:rPr>
  </w:style>
  <w:style w:type="table" w:styleId="GridTable1Light">
    <w:name w:val="Grid Table 1 Light"/>
    <w:basedOn w:val="TableNormal"/>
    <w:uiPriority w:val="46"/>
    <w:rsid w:val="002558FA"/>
    <w:pPr>
      <w:spacing w:line="240" w:lineRule="auto"/>
    </w:pPr>
    <w:tblPr>
      <w:tblStyleRowBandSize w:val="1"/>
      <w:tblStyleColBandSize w:val="1"/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4" w:space="0" w:color="A6A6A6" w:themeColor="background1" w:themeShade="A6"/>
        <w:insideV w:val="single" w:sz="4" w:space="0" w:color="A6A6A6" w:themeColor="background1" w:themeShade="A6"/>
      </w:tblBorders>
      <w:tblCellMar>
        <w:top w:w="72" w:type="dxa"/>
        <w:left w:w="216" w:type="dxa"/>
        <w:bottom w:w="72" w:type="dxa"/>
        <w:right w:w="216" w:type="dxa"/>
      </w:tblCellMar>
    </w:tblPr>
    <w:tcPr>
      <w:vAlign w:val="center"/>
    </w:tcPr>
    <w:tblStylePr w:type="firstRow">
      <w:rPr>
        <w:b w:val="0"/>
        <w:bCs/>
        <w:i w:val="0"/>
      </w:rPr>
      <w:tblPr/>
      <w:tcPr>
        <w:tc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  <w:tl2br w:val="nil"/>
          <w:tr2bl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Subtle2">
    <w:name w:val="Table Subtle 2"/>
    <w:basedOn w:val="TableNormal"/>
    <w:uiPriority w:val="99"/>
    <w:rsid w:val="002B3B35"/>
    <w:pPr>
      <w:jc w:val="center"/>
    </w:pPr>
    <w:tblPr>
      <w:tblStyleRowBandSize w:val="1"/>
      <w:jc w:val="center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rPr>
      <w:jc w:val="center"/>
    </w:trPr>
    <w:tcPr>
      <w:vAlign w:val="center"/>
    </w:tcPr>
    <w:tblStylePr w:type="firstRow"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single" w:sz="4" w:space="0" w:color="70AD47" w:themeColor="accent6"/>
          <w:insideV w:val="single" w:sz="4" w:space="0" w:color="70AD47" w:themeColor="accent6"/>
          <w:tl2br w:val="nil"/>
          <w:tr2bl w:val="nil"/>
        </w:tcBorders>
      </w:tcPr>
    </w:tblStylePr>
    <w:tblStylePr w:type="lastRow">
      <w:tblPr/>
      <w:tcPr>
        <w:tcBorders>
          <w:top w:val="single" w:sz="4" w:space="0" w:color="70AD47" w:themeColor="accent6"/>
        </w:tcBorders>
      </w:tcPr>
    </w:tblStylePr>
    <w:tblStylePr w:type="firstCol"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  <w:tl2br w:val="nil"/>
          <w:tr2bl w:val="nil"/>
        </w:tcBorders>
        <w:shd w:val="clear" w:color="008000" w:fill="auto"/>
      </w:tcPr>
    </w:tblStylePr>
    <w:tblStylePr w:type="lastCol">
      <w:tblPr/>
      <w:tcPr>
        <w:tcBorders>
          <w:left w:val="single" w:sz="12" w:space="0" w:color="000000"/>
        </w:tcBorders>
        <w:shd w:val="clear" w:color="808000" w:fill="auto"/>
      </w:tcPr>
    </w:tblStylePr>
    <w:tblStylePr w:type="band1Horz"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single" w:sz="4" w:space="0" w:color="70AD47" w:themeColor="accent6"/>
          <w:tl2br w:val="nil"/>
          <w:tr2bl w:val="nil"/>
        </w:tcBorders>
      </w:tcPr>
    </w:tblStylePr>
    <w:tblStylePr w:type="band2Horz"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single" w:sz="4" w:space="0" w:color="70AD47" w:themeColor="accent6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Headers">
    <w:name w:val="Headers"/>
    <w:basedOn w:val="Normal"/>
    <w:qFormat/>
    <w:rsid w:val="00687D64"/>
    <w:rPr>
      <w:b/>
      <w:caps/>
      <w:color w:val="1F4E79" w:themeColor="accent5" w:themeShade="80"/>
      <w:szCs w:val="20"/>
    </w:rPr>
  </w:style>
  <w:style w:type="paragraph" w:customStyle="1" w:styleId="Invoice">
    <w:name w:val="Invoice"/>
    <w:basedOn w:val="Headers"/>
    <w:next w:val="Headers"/>
    <w:rsid w:val="00DD1F67"/>
    <w:rPr>
      <w:rFonts w:cs="Times New Roman (Body CS)"/>
      <w:color w:val="5B9BD5" w:themeColor="accent5"/>
      <w:sz w:val="48"/>
      <w14:textFill>
        <w14:solidFill>
          <w14:schemeClr w14:val="accent5">
            <w14:lumMod w14:val="40000"/>
            <w14:lumOff w14:val="60000"/>
            <w14:lumMod w14:val="75000"/>
          </w14:schemeClr>
        </w14:solidFill>
      </w14:textFill>
    </w:rPr>
  </w:style>
  <w:style w:type="paragraph" w:customStyle="1" w:styleId="Total">
    <w:name w:val="Total"/>
    <w:basedOn w:val="Amount"/>
    <w:qFormat/>
    <w:rsid w:val="002B3B35"/>
    <w:pPr>
      <w:jc w:val="right"/>
    </w:pPr>
    <w:rPr>
      <w:b/>
      <w:bCs/>
      <w:color w:val="1F4E79" w:themeColor="accent5" w:themeShade="80"/>
      <w:sz w:val="22"/>
    </w:rPr>
  </w:style>
  <w:style w:type="character" w:styleId="Emphasis">
    <w:name w:val="Emphasis"/>
    <w:uiPriority w:val="20"/>
    <w:qFormat/>
    <w:rsid w:val="00CF1E1B"/>
    <w:rPr>
      <w:b/>
      <w:i w:val="0"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uyngo/Library/Containers/com.microsoft.Word/Data/Library/Application%20Support/Microsoft/Office/16.0/DTS/Search/%7bE063B194-8EF2-BB4C-9357-6F437B904B05%7dtf66978122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207D6DFAF0F9B4E9927DB889A3B64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C386AD-AE42-A647-9638-72E1438A15D4}"/>
      </w:docPartPr>
      <w:docPartBody>
        <w:p w:rsidR="00000000" w:rsidRDefault="00000000">
          <w:pPr>
            <w:pStyle w:val="4207D6DFAF0F9B4E9927DB889A3B64E8"/>
          </w:pPr>
          <w:r w:rsidRPr="00CF1E1B">
            <w:t>Invoice</w:t>
          </w:r>
        </w:p>
      </w:docPartBody>
    </w:docPart>
    <w:docPart>
      <w:docPartPr>
        <w:name w:val="25C5E92A3447E84BA3B753C34193FB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76C4B6-9488-ED40-8E15-08A3B1A94707}"/>
      </w:docPartPr>
      <w:docPartBody>
        <w:p w:rsidR="00000000" w:rsidRDefault="00000000">
          <w:pPr>
            <w:pStyle w:val="25C5E92A3447E84BA3B753C34193FB01"/>
          </w:pPr>
          <w:r w:rsidRPr="00CF1E1B">
            <w:t>Seattle, WA 12345</w:t>
          </w:r>
        </w:p>
      </w:docPartBody>
    </w:docPart>
    <w:docPart>
      <w:docPartPr>
        <w:name w:val="9A4906DE2538C343865110318DEBC9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9548BF-51BE-2A47-9BFC-9B61D78F779E}"/>
      </w:docPartPr>
      <w:docPartBody>
        <w:p w:rsidR="00000000" w:rsidRDefault="00000000">
          <w:pPr>
            <w:pStyle w:val="9A4906DE2538C343865110318DEBC9F6"/>
          </w:pPr>
          <w:r w:rsidRPr="00CF1E1B">
            <w:t>Phone:</w:t>
          </w:r>
        </w:p>
      </w:docPartBody>
    </w:docPart>
    <w:docPart>
      <w:docPartPr>
        <w:name w:val="0C533C1A73FD1F4881E7B6AA6FC98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9ADE29-D329-3749-A7FC-4717EE84222A}"/>
      </w:docPartPr>
      <w:docPartBody>
        <w:p w:rsidR="00000000" w:rsidRDefault="00000000">
          <w:pPr>
            <w:pStyle w:val="0C533C1A73FD1F4881E7B6AA6FC982CC"/>
          </w:pPr>
          <w:r w:rsidRPr="00FC1A3C">
            <w:t>Invoice #</w:t>
          </w:r>
        </w:p>
      </w:docPartBody>
    </w:docPart>
    <w:docPart>
      <w:docPartPr>
        <w:name w:val="26453B95BA61DD4D9CE95768C128B2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6BCC84-BBE3-C346-A9F6-9BEF68662E91}"/>
      </w:docPartPr>
      <w:docPartBody>
        <w:p w:rsidR="00000000" w:rsidRDefault="00000000">
          <w:pPr>
            <w:pStyle w:val="26453B95BA61DD4D9CE95768C128B25F"/>
          </w:pPr>
          <w:r w:rsidRPr="002B3B35">
            <w:t>Date:</w:t>
          </w:r>
        </w:p>
      </w:docPartBody>
    </w:docPart>
    <w:docPart>
      <w:docPartPr>
        <w:name w:val="833ACC738D56A44A83F470727D6921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7FEED7-BEF3-FD4A-BAC1-3F4B54FEDBB6}"/>
      </w:docPartPr>
      <w:docPartBody>
        <w:p w:rsidR="00000000" w:rsidRDefault="00A115DA" w:rsidP="00A115DA">
          <w:pPr>
            <w:pStyle w:val="833ACC738D56A44A83F470727D6921DE"/>
          </w:pPr>
          <w:r w:rsidRPr="00CF1E1B">
            <w:t>Liane Cormier</w:t>
          </w:r>
        </w:p>
      </w:docPartBody>
    </w:docPart>
    <w:docPart>
      <w:docPartPr>
        <w:name w:val="D746DF6A4FA1F84E82233C3EF33427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ABF903-F36C-E045-B086-D55F44F019C9}"/>
      </w:docPartPr>
      <w:docPartBody>
        <w:p w:rsidR="00000000" w:rsidRDefault="00A115DA" w:rsidP="00A115DA">
          <w:pPr>
            <w:pStyle w:val="D746DF6A4FA1F84E82233C3EF3342726"/>
          </w:pPr>
          <w:r w:rsidRPr="00CF1E1B">
            <w:t>The Social Strategists</w:t>
          </w:r>
        </w:p>
      </w:docPartBody>
    </w:docPart>
    <w:docPart>
      <w:docPartPr>
        <w:name w:val="9BB81BB39A281F4FA2218F74350D5E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13985F-429E-514B-9629-058F4E1F54AB}"/>
      </w:docPartPr>
      <w:docPartBody>
        <w:p w:rsidR="00000000" w:rsidRDefault="00A115DA" w:rsidP="00A115DA">
          <w:pPr>
            <w:pStyle w:val="9BB81BB39A281F4FA2218F74350D5EE6"/>
          </w:pPr>
          <w:r w:rsidRPr="00CF1E1B">
            <w:t>Purchased by:</w:t>
          </w:r>
        </w:p>
      </w:docPartBody>
    </w:docPart>
    <w:docPart>
      <w:docPartPr>
        <w:name w:val="0C8E52EDEA75E24AA79B64BD964A14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3CF429-C85E-984A-8523-C1A81F49518C}"/>
      </w:docPartPr>
      <w:docPartBody>
        <w:p w:rsidR="00000000" w:rsidRDefault="00A115DA" w:rsidP="00A115DA">
          <w:pPr>
            <w:pStyle w:val="0C8E52EDEA75E24AA79B64BD964A14F5"/>
          </w:pPr>
          <w:r w:rsidRPr="00CF1E1B">
            <w:t>Liane Cormier</w:t>
          </w:r>
        </w:p>
      </w:docPartBody>
    </w:docPart>
    <w:docPart>
      <w:docPartPr>
        <w:name w:val="4A88E96C6A0F7243AE623926C7B526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53A6CF-00EB-0347-8679-0E09CA79A380}"/>
      </w:docPartPr>
      <w:docPartBody>
        <w:p w:rsidR="00000000" w:rsidRDefault="00A115DA" w:rsidP="00A115DA">
          <w:pPr>
            <w:pStyle w:val="4A88E96C6A0F7243AE623926C7B52601"/>
          </w:pPr>
          <w:r w:rsidRPr="00CF1E1B">
            <w:t>The Social Strategists</w:t>
          </w:r>
        </w:p>
      </w:docPartBody>
    </w:docPart>
    <w:docPart>
      <w:docPartPr>
        <w:name w:val="A6CCB6800AEEEE449D668A678D66E1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E60AD7-BE62-5E4C-9051-C1EDE11E6A59}"/>
      </w:docPartPr>
      <w:docPartBody>
        <w:p w:rsidR="00000000" w:rsidRDefault="00A115DA" w:rsidP="00A115DA">
          <w:pPr>
            <w:pStyle w:val="A6CCB6800AEEEE449D668A678D66E191"/>
          </w:pPr>
          <w:r w:rsidRPr="00FC1A3C">
            <w:t>Quantity</w:t>
          </w:r>
        </w:p>
      </w:docPartBody>
    </w:docPart>
    <w:docPart>
      <w:docPartPr>
        <w:name w:val="59D476C305CB7749ABA6B09B8AF0D0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C1B64F-1991-0648-B229-C7CF42C22DA5}"/>
      </w:docPartPr>
      <w:docPartBody>
        <w:p w:rsidR="00000000" w:rsidRDefault="00A115DA" w:rsidP="00A115DA">
          <w:pPr>
            <w:pStyle w:val="59D476C305CB7749ABA6B09B8AF0D0FD"/>
          </w:pPr>
          <w:r w:rsidRPr="00FC1A3C">
            <w:t>Description</w:t>
          </w:r>
        </w:p>
      </w:docPartBody>
    </w:docPart>
    <w:docPart>
      <w:docPartPr>
        <w:name w:val="924D5A895CCD7E4796155CBDD03CFC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7EA296-0943-F64E-806E-456A23EC9EF6}"/>
      </w:docPartPr>
      <w:docPartBody>
        <w:p w:rsidR="00000000" w:rsidRDefault="00A115DA" w:rsidP="00A115DA">
          <w:pPr>
            <w:pStyle w:val="924D5A895CCD7E4796155CBDD03CFC74"/>
          </w:pPr>
          <w:r w:rsidRPr="00FC1A3C">
            <w:t xml:space="preserve">Unit Price </w:t>
          </w:r>
        </w:p>
      </w:docPartBody>
    </w:docPart>
    <w:docPart>
      <w:docPartPr>
        <w:name w:val="5D9061C5CD7E87479866557685ACA1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B70FB3-7C32-B847-9A5D-A7B1765C8034}"/>
      </w:docPartPr>
      <w:docPartBody>
        <w:p w:rsidR="00000000" w:rsidRDefault="00A115DA" w:rsidP="00A115DA">
          <w:pPr>
            <w:pStyle w:val="5D9061C5CD7E87479866557685ACA161"/>
          </w:pPr>
          <w:r w:rsidRPr="00FC1A3C">
            <w:t>Total</w:t>
          </w:r>
        </w:p>
      </w:docPartBody>
    </w:docPart>
    <w:docPart>
      <w:docPartPr>
        <w:name w:val="150950C93F5D174BBB1911A4D9543C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38770C-DD8D-CE4B-B861-9E04972D202C}"/>
      </w:docPartPr>
      <w:docPartBody>
        <w:p w:rsidR="00000000" w:rsidRDefault="00A115DA" w:rsidP="00A115DA">
          <w:pPr>
            <w:pStyle w:val="150950C93F5D174BBB1911A4D9543C19"/>
          </w:pPr>
          <w:r w:rsidRPr="002B3B35">
            <w:t>TOTAL DUE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DA"/>
    <w:rsid w:val="00A115DA"/>
    <w:rsid w:val="00C3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1"/>
    <w:qFormat/>
    <w:rsid w:val="00A115DA"/>
    <w:pPr>
      <w:spacing w:line="264" w:lineRule="auto"/>
      <w:jc w:val="right"/>
      <w:outlineLvl w:val="1"/>
    </w:pPr>
    <w:rPr>
      <w:spacing w:val="4"/>
      <w:kern w:val="0"/>
      <w:sz w:val="20"/>
      <w:szCs w:val="18"/>
      <w:lang w:val="en-US"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207D6DFAF0F9B4E9927DB889A3B64E8">
    <w:name w:val="4207D6DFAF0F9B4E9927DB889A3B64E8"/>
  </w:style>
  <w:style w:type="paragraph" w:customStyle="1" w:styleId="88E04EDC4A6A1C4686DF94E226AB1262">
    <w:name w:val="88E04EDC4A6A1C4686DF94E226AB1262"/>
  </w:style>
  <w:style w:type="paragraph" w:customStyle="1" w:styleId="25C5E92A3447E84BA3B753C34193FB01">
    <w:name w:val="25C5E92A3447E84BA3B753C34193FB01"/>
  </w:style>
  <w:style w:type="paragraph" w:customStyle="1" w:styleId="9A4906DE2538C343865110318DEBC9F6">
    <w:name w:val="9A4906DE2538C343865110318DEBC9F6"/>
  </w:style>
  <w:style w:type="paragraph" w:customStyle="1" w:styleId="B659BAC86ACF3F41B474B621561F1966">
    <w:name w:val="B659BAC86ACF3F41B474B621561F1966"/>
  </w:style>
  <w:style w:type="paragraph" w:customStyle="1" w:styleId="0C533C1A73FD1F4881E7B6AA6FC982CC">
    <w:name w:val="0C533C1A73FD1F4881E7B6AA6FC982CC"/>
  </w:style>
  <w:style w:type="paragraph" w:customStyle="1" w:styleId="7C0DFFC39EBF074E91B2AA2A69EF27DA">
    <w:name w:val="7C0DFFC39EBF074E91B2AA2A69EF27DA"/>
  </w:style>
  <w:style w:type="paragraph" w:customStyle="1" w:styleId="26453B95BA61DD4D9CE95768C128B25F">
    <w:name w:val="26453B95BA61DD4D9CE95768C128B25F"/>
  </w:style>
  <w:style w:type="paragraph" w:customStyle="1" w:styleId="81ABBBFEEAB2E540B01861559A1091B3">
    <w:name w:val="81ABBBFEEAB2E540B01861559A1091B3"/>
  </w:style>
  <w:style w:type="paragraph" w:customStyle="1" w:styleId="43B04C26690CB641855AE8B9A7B9DA6A">
    <w:name w:val="43B04C26690CB641855AE8B9A7B9DA6A"/>
  </w:style>
  <w:style w:type="paragraph" w:customStyle="1" w:styleId="6495BF758C03CC4CBE138C35602A454A">
    <w:name w:val="6495BF758C03CC4CBE138C35602A454A"/>
  </w:style>
  <w:style w:type="paragraph" w:customStyle="1" w:styleId="A143E6CA962D1742A896EDCABC6C80CD">
    <w:name w:val="A143E6CA962D1742A896EDCABC6C80CD"/>
  </w:style>
  <w:style w:type="paragraph" w:customStyle="1" w:styleId="50CA3FD9FB6EA44DAE302FA623D68DFD">
    <w:name w:val="50CA3FD9FB6EA44DAE302FA623D68DFD"/>
  </w:style>
  <w:style w:type="paragraph" w:customStyle="1" w:styleId="536DE797E3F4C348BA4993716FEA6BFC">
    <w:name w:val="536DE797E3F4C348BA4993716FEA6BFC"/>
  </w:style>
  <w:style w:type="paragraph" w:customStyle="1" w:styleId="006F0071C83AAB4394C08B8769AEB5AF">
    <w:name w:val="006F0071C83AAB4394C08B8769AEB5AF"/>
  </w:style>
  <w:style w:type="paragraph" w:customStyle="1" w:styleId="088D276736D1304BBCD86AFFAF003F6E">
    <w:name w:val="088D276736D1304BBCD86AFFAF003F6E"/>
  </w:style>
  <w:style w:type="paragraph" w:customStyle="1" w:styleId="C8AA3DD2F231A44EB04B9C0176A0FC64">
    <w:name w:val="C8AA3DD2F231A44EB04B9C0176A0FC64"/>
  </w:style>
  <w:style w:type="paragraph" w:customStyle="1" w:styleId="1A728395A57FA741A2C5198C07E17F36">
    <w:name w:val="1A728395A57FA741A2C5198C07E17F36"/>
  </w:style>
  <w:style w:type="paragraph" w:customStyle="1" w:styleId="E847E61E74096E4095D72AF309B048FB">
    <w:name w:val="E847E61E74096E4095D72AF309B048FB"/>
  </w:style>
  <w:style w:type="paragraph" w:customStyle="1" w:styleId="B4296AAD3707F14B9D63FED344B80F73">
    <w:name w:val="B4296AAD3707F14B9D63FED344B80F73"/>
  </w:style>
  <w:style w:type="paragraph" w:customStyle="1" w:styleId="F00E5D191B863F49A45A045E32B0BD7E">
    <w:name w:val="F00E5D191B863F49A45A045E32B0BD7E"/>
  </w:style>
  <w:style w:type="paragraph" w:customStyle="1" w:styleId="F8C8FA64827ABD48B8C78B136943BEF9">
    <w:name w:val="F8C8FA64827ABD48B8C78B136943BEF9"/>
  </w:style>
  <w:style w:type="paragraph" w:customStyle="1" w:styleId="C2BA78195CEE6E43A33496253E45D41C">
    <w:name w:val="C2BA78195CEE6E43A33496253E45D41C"/>
  </w:style>
  <w:style w:type="paragraph" w:customStyle="1" w:styleId="D4A8C05D4212B4498E3231814E357C8B">
    <w:name w:val="D4A8C05D4212B4498E3231814E357C8B"/>
  </w:style>
  <w:style w:type="paragraph" w:customStyle="1" w:styleId="8AE158A4927F4947A1480852842251C7">
    <w:name w:val="8AE158A4927F4947A1480852842251C7"/>
  </w:style>
  <w:style w:type="paragraph" w:customStyle="1" w:styleId="1925DE4423128F4AB29173CCD555C74A">
    <w:name w:val="1925DE4423128F4AB29173CCD555C74A"/>
  </w:style>
  <w:style w:type="paragraph" w:customStyle="1" w:styleId="7085528C3F60C54EB139CA08F442B156">
    <w:name w:val="7085528C3F60C54EB139CA08F442B156"/>
  </w:style>
  <w:style w:type="paragraph" w:customStyle="1" w:styleId="12449185329C494683725C78E46A5685">
    <w:name w:val="12449185329C494683725C78E46A5685"/>
  </w:style>
  <w:style w:type="paragraph" w:customStyle="1" w:styleId="D0BE5883842CFA49B982335C13125DDA">
    <w:name w:val="D0BE5883842CFA49B982335C13125DDA"/>
  </w:style>
  <w:style w:type="paragraph" w:customStyle="1" w:styleId="9408ED3407D392408AAC2FAC8C25425F">
    <w:name w:val="9408ED3407D392408AAC2FAC8C25425F"/>
  </w:style>
  <w:style w:type="paragraph" w:customStyle="1" w:styleId="A58EC692D15A874A9E75E9529C695F3F">
    <w:name w:val="A58EC692D15A874A9E75E9529C695F3F"/>
  </w:style>
  <w:style w:type="paragraph" w:customStyle="1" w:styleId="8CD03550A9644C409BA5DC1DC28A59D1">
    <w:name w:val="8CD03550A9644C409BA5DC1DC28A59D1"/>
  </w:style>
  <w:style w:type="paragraph" w:customStyle="1" w:styleId="E3B0A3987A831746AB51C3202F2F0A8D">
    <w:name w:val="E3B0A3987A831746AB51C3202F2F0A8D"/>
  </w:style>
  <w:style w:type="paragraph" w:customStyle="1" w:styleId="AE0E59C8114CC14AB4FA1DBB5B1E8C09">
    <w:name w:val="AE0E59C8114CC14AB4FA1DBB5B1E8C09"/>
  </w:style>
  <w:style w:type="paragraph" w:customStyle="1" w:styleId="CDD35A4E90E92C4F81802F9EB93F862B">
    <w:name w:val="CDD35A4E90E92C4F81802F9EB93F862B"/>
  </w:style>
  <w:style w:type="paragraph" w:customStyle="1" w:styleId="C6A1FBBDEFA8C04DABF3048C7D1F0909">
    <w:name w:val="C6A1FBBDEFA8C04DABF3048C7D1F0909"/>
  </w:style>
  <w:style w:type="paragraph" w:customStyle="1" w:styleId="12EBCFA0A63F854C96941EDE8A44F872">
    <w:name w:val="12EBCFA0A63F854C96941EDE8A44F872"/>
  </w:style>
  <w:style w:type="character" w:customStyle="1" w:styleId="Heading2Char">
    <w:name w:val="Heading 2 Char"/>
    <w:basedOn w:val="DefaultParagraphFont"/>
    <w:link w:val="Heading2"/>
    <w:uiPriority w:val="1"/>
    <w:rsid w:val="00A115DA"/>
    <w:rPr>
      <w:spacing w:val="4"/>
      <w:kern w:val="0"/>
      <w:sz w:val="20"/>
      <w:szCs w:val="18"/>
      <w:lang w:val="en-US" w:eastAsia="ja-JP"/>
      <w14:ligatures w14:val="none"/>
    </w:rPr>
  </w:style>
  <w:style w:type="paragraph" w:customStyle="1" w:styleId="74B63F3D61D62540A38130B15A63B523">
    <w:name w:val="74B63F3D61D62540A38130B15A63B523"/>
  </w:style>
  <w:style w:type="paragraph" w:customStyle="1" w:styleId="F6629B4FB0582442B925FAA04F44F64B">
    <w:name w:val="F6629B4FB0582442B925FAA04F44F64B"/>
  </w:style>
  <w:style w:type="paragraph" w:customStyle="1" w:styleId="52D31C34DDF3E745AF7377BDB8F1FFC1">
    <w:name w:val="52D31C34DDF3E745AF7377BDB8F1FFC1"/>
  </w:style>
  <w:style w:type="paragraph" w:customStyle="1" w:styleId="59AE71B1D2B7C843A4E89288F0A7F990">
    <w:name w:val="59AE71B1D2B7C843A4E89288F0A7F990"/>
  </w:style>
  <w:style w:type="paragraph" w:customStyle="1" w:styleId="B366C4EDE5C5044A93CE25C264A1831B">
    <w:name w:val="B366C4EDE5C5044A93CE25C264A1831B"/>
    <w:rsid w:val="00A115DA"/>
  </w:style>
  <w:style w:type="paragraph" w:customStyle="1" w:styleId="392D6E8206654F47BE5E7D1CE19CDF21">
    <w:name w:val="392D6E8206654F47BE5E7D1CE19CDF21"/>
    <w:rsid w:val="00A115DA"/>
  </w:style>
  <w:style w:type="paragraph" w:customStyle="1" w:styleId="37BDF2ADC2891244B9F53258B59B7815">
    <w:name w:val="37BDF2ADC2891244B9F53258B59B7815"/>
    <w:rsid w:val="00A115DA"/>
  </w:style>
  <w:style w:type="paragraph" w:customStyle="1" w:styleId="721D6EFED5C97A4E8EEC2AA89D39DD64">
    <w:name w:val="721D6EFED5C97A4E8EEC2AA89D39DD64"/>
    <w:rsid w:val="00A115DA"/>
  </w:style>
  <w:style w:type="paragraph" w:customStyle="1" w:styleId="2F34F1F661C9D442BA0EAD8A9470830D">
    <w:name w:val="2F34F1F661C9D442BA0EAD8A9470830D"/>
    <w:rsid w:val="00A115DA"/>
  </w:style>
  <w:style w:type="paragraph" w:customStyle="1" w:styleId="921593D28DE1504BA2B06ED1BC672839">
    <w:name w:val="921593D28DE1504BA2B06ED1BC672839"/>
    <w:rsid w:val="00A115DA"/>
  </w:style>
  <w:style w:type="paragraph" w:customStyle="1" w:styleId="F64A367F25CA0C4AA9B5B6659DE03869">
    <w:name w:val="F64A367F25CA0C4AA9B5B6659DE03869"/>
    <w:rsid w:val="00A115DA"/>
  </w:style>
  <w:style w:type="paragraph" w:customStyle="1" w:styleId="833ACC738D56A44A83F470727D6921DE">
    <w:name w:val="833ACC738D56A44A83F470727D6921DE"/>
    <w:rsid w:val="00A115DA"/>
  </w:style>
  <w:style w:type="paragraph" w:customStyle="1" w:styleId="D746DF6A4FA1F84E82233C3EF3342726">
    <w:name w:val="D746DF6A4FA1F84E82233C3EF3342726"/>
    <w:rsid w:val="00A115DA"/>
  </w:style>
  <w:style w:type="paragraph" w:customStyle="1" w:styleId="9BB81BB39A281F4FA2218F74350D5EE6">
    <w:name w:val="9BB81BB39A281F4FA2218F74350D5EE6"/>
    <w:rsid w:val="00A115DA"/>
  </w:style>
  <w:style w:type="paragraph" w:customStyle="1" w:styleId="0C8E52EDEA75E24AA79B64BD964A14F5">
    <w:name w:val="0C8E52EDEA75E24AA79B64BD964A14F5"/>
    <w:rsid w:val="00A115DA"/>
  </w:style>
  <w:style w:type="paragraph" w:customStyle="1" w:styleId="4A88E96C6A0F7243AE623926C7B52601">
    <w:name w:val="4A88E96C6A0F7243AE623926C7B52601"/>
    <w:rsid w:val="00A115DA"/>
  </w:style>
  <w:style w:type="paragraph" w:customStyle="1" w:styleId="9B0756C483AB5543B9202F58351FA43B">
    <w:name w:val="9B0756C483AB5543B9202F58351FA43B"/>
    <w:rsid w:val="00A115DA"/>
  </w:style>
  <w:style w:type="paragraph" w:customStyle="1" w:styleId="0120449B2EAC0047A38F98ECFCAD6499">
    <w:name w:val="0120449B2EAC0047A38F98ECFCAD6499"/>
    <w:rsid w:val="00A115DA"/>
  </w:style>
  <w:style w:type="paragraph" w:customStyle="1" w:styleId="261B7A8C6178D7428309F38FEECA281A">
    <w:name w:val="261B7A8C6178D7428309F38FEECA281A"/>
    <w:rsid w:val="00A115DA"/>
  </w:style>
  <w:style w:type="paragraph" w:customStyle="1" w:styleId="B595CC5BA2F92B458A6D977C0AF016FA">
    <w:name w:val="B595CC5BA2F92B458A6D977C0AF016FA"/>
    <w:rsid w:val="00A115DA"/>
  </w:style>
  <w:style w:type="paragraph" w:customStyle="1" w:styleId="7F716B244FD6584CA306D9EAED2DA182">
    <w:name w:val="7F716B244FD6584CA306D9EAED2DA182"/>
    <w:rsid w:val="00A115DA"/>
  </w:style>
  <w:style w:type="paragraph" w:customStyle="1" w:styleId="D7F01B0C2AEEFD48B8D7EA4E7DFA6369">
    <w:name w:val="D7F01B0C2AEEFD48B8D7EA4E7DFA6369"/>
    <w:rsid w:val="00A115DA"/>
  </w:style>
  <w:style w:type="paragraph" w:customStyle="1" w:styleId="42333D6F2A76D64E952A373FEDEBC52E">
    <w:name w:val="42333D6F2A76D64E952A373FEDEBC52E"/>
    <w:rsid w:val="00A115DA"/>
  </w:style>
  <w:style w:type="paragraph" w:customStyle="1" w:styleId="484892200638214BAE3057A9F4FB4CD4">
    <w:name w:val="484892200638214BAE3057A9F4FB4CD4"/>
    <w:rsid w:val="00A115DA"/>
  </w:style>
  <w:style w:type="paragraph" w:customStyle="1" w:styleId="25288891610ED24AA5B16BF9330CF0DF">
    <w:name w:val="25288891610ED24AA5B16BF9330CF0DF"/>
    <w:rsid w:val="00A115DA"/>
  </w:style>
  <w:style w:type="paragraph" w:customStyle="1" w:styleId="5F3BDDB9D850B14F94CF102D35C1DE09">
    <w:name w:val="5F3BDDB9D850B14F94CF102D35C1DE09"/>
    <w:rsid w:val="00A115DA"/>
  </w:style>
  <w:style w:type="paragraph" w:customStyle="1" w:styleId="FD72AB29CDB5CF43937F9BD3EE973612">
    <w:name w:val="FD72AB29CDB5CF43937F9BD3EE973612"/>
    <w:rsid w:val="00A115DA"/>
  </w:style>
  <w:style w:type="paragraph" w:customStyle="1" w:styleId="FE8670D95C4F544C94EF6A391657004F">
    <w:name w:val="FE8670D95C4F544C94EF6A391657004F"/>
    <w:rsid w:val="00A115DA"/>
  </w:style>
  <w:style w:type="paragraph" w:customStyle="1" w:styleId="67E0EFF5E3DBF14FBC74FD622338CC18">
    <w:name w:val="67E0EFF5E3DBF14FBC74FD622338CC18"/>
    <w:rsid w:val="00A115DA"/>
  </w:style>
  <w:style w:type="paragraph" w:customStyle="1" w:styleId="4E4A88809DA4324EBD63139647C1C3F7">
    <w:name w:val="4E4A88809DA4324EBD63139647C1C3F7"/>
    <w:rsid w:val="00A115DA"/>
  </w:style>
  <w:style w:type="paragraph" w:customStyle="1" w:styleId="A6CCB6800AEEEE449D668A678D66E191">
    <w:name w:val="A6CCB6800AEEEE449D668A678D66E191"/>
    <w:rsid w:val="00A115DA"/>
  </w:style>
  <w:style w:type="paragraph" w:customStyle="1" w:styleId="59D476C305CB7749ABA6B09B8AF0D0FD">
    <w:name w:val="59D476C305CB7749ABA6B09B8AF0D0FD"/>
    <w:rsid w:val="00A115DA"/>
  </w:style>
  <w:style w:type="paragraph" w:customStyle="1" w:styleId="924D5A895CCD7E4796155CBDD03CFC74">
    <w:name w:val="924D5A895CCD7E4796155CBDD03CFC74"/>
    <w:rsid w:val="00A115DA"/>
  </w:style>
  <w:style w:type="paragraph" w:customStyle="1" w:styleId="5D9061C5CD7E87479866557685ACA161">
    <w:name w:val="5D9061C5CD7E87479866557685ACA161"/>
    <w:rsid w:val="00A115DA"/>
  </w:style>
  <w:style w:type="paragraph" w:customStyle="1" w:styleId="A180132D13EA064CACE805842D66E8B6">
    <w:name w:val="A180132D13EA064CACE805842D66E8B6"/>
    <w:rsid w:val="00A115DA"/>
  </w:style>
  <w:style w:type="paragraph" w:customStyle="1" w:styleId="3E006BABE0B00645B76E9789A2A996A7">
    <w:name w:val="3E006BABE0B00645B76E9789A2A996A7"/>
    <w:rsid w:val="00A115DA"/>
  </w:style>
  <w:style w:type="paragraph" w:customStyle="1" w:styleId="321923D5923D3745953779C04E734DE8">
    <w:name w:val="321923D5923D3745953779C04E734DE8"/>
    <w:rsid w:val="00A115DA"/>
  </w:style>
  <w:style w:type="paragraph" w:customStyle="1" w:styleId="60813DAE02A5674DB5BFF2CE48BD1861">
    <w:name w:val="60813DAE02A5674DB5BFF2CE48BD1861"/>
    <w:rsid w:val="00A115DA"/>
  </w:style>
  <w:style w:type="paragraph" w:customStyle="1" w:styleId="9DAC4C765BBA7D4E9805A62EC84B0C7E">
    <w:name w:val="9DAC4C765BBA7D4E9805A62EC84B0C7E"/>
    <w:rsid w:val="00A115DA"/>
  </w:style>
  <w:style w:type="paragraph" w:customStyle="1" w:styleId="951AB3B8165B7F40B82C965D7EB6F489">
    <w:name w:val="951AB3B8165B7F40B82C965D7EB6F489"/>
    <w:rsid w:val="00A115DA"/>
  </w:style>
  <w:style w:type="paragraph" w:customStyle="1" w:styleId="150950C93F5D174BBB1911A4D9543C19">
    <w:name w:val="150950C93F5D174BBB1911A4D9543C19"/>
    <w:rsid w:val="00A115DA"/>
  </w:style>
  <w:style w:type="paragraph" w:customStyle="1" w:styleId="9AD5997A02799A4B93563B1771C0B780">
    <w:name w:val="9AD5997A02799A4B93563B1771C0B780"/>
    <w:rsid w:val="00A115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9F563B-2CD0-42CE-B990-7ADF7F08032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0696E150-5585-4F12-908B-ADEDA83627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9E018F-9E65-4BBA-9073-DAA7E9D347E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53981C8-FC61-44F9-9EC3-0090D3D53F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Basic invoice with sales tax.dotx</Template>
  <TotalTime>0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2024-05-04T01:04:00Z</dcterms:created>
  <dcterms:modified xsi:type="dcterms:W3CDTF">2024-05-04T01:22:00Z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